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104B1E" w14:textId="77777777" w:rsidR="00A31274" w:rsidRPr="00F11195" w:rsidRDefault="00555176" w:rsidP="006F77FC">
      <w:pPr>
        <w:jc w:val="center"/>
        <w:rPr>
          <w:rStyle w:val="Fett"/>
          <w:b w:val="0"/>
          <w:bCs w:val="0"/>
          <w:sz w:val="22"/>
          <w:szCs w:val="22"/>
          <w:lang w:val="en-US"/>
        </w:rPr>
      </w:pPr>
      <w:r w:rsidRPr="00F11195">
        <w:rPr>
          <w:rStyle w:val="Fett"/>
          <w:b w:val="0"/>
          <w:bCs w:val="0"/>
          <w:sz w:val="22"/>
          <w:szCs w:val="22"/>
          <w:lang w:val="en-US"/>
        </w:rPr>
        <w:t>Order note for checking of seals o</w:t>
      </w:r>
      <w:r w:rsidR="007F150B" w:rsidRPr="00F11195">
        <w:rPr>
          <w:rStyle w:val="Fett"/>
          <w:b w:val="0"/>
          <w:bCs w:val="0"/>
          <w:sz w:val="22"/>
          <w:szCs w:val="22"/>
          <w:lang w:val="en-US"/>
        </w:rPr>
        <w:t>n</w:t>
      </w:r>
      <w:r w:rsidRPr="00F11195">
        <w:rPr>
          <w:rStyle w:val="Fett"/>
          <w:b w:val="0"/>
          <w:bCs w:val="0"/>
          <w:sz w:val="22"/>
          <w:szCs w:val="22"/>
          <w:lang w:val="en-US"/>
        </w:rPr>
        <w:t xml:space="preserve"> trailers</w:t>
      </w:r>
      <w:r w:rsidR="001A36DC" w:rsidRPr="00F11195">
        <w:rPr>
          <w:rStyle w:val="Fett"/>
          <w:sz w:val="22"/>
          <w:szCs w:val="22"/>
          <w:lang w:val="en-US"/>
        </w:rPr>
        <w:t>*</w:t>
      </w:r>
    </w:p>
    <w:p w14:paraId="551EA06E" w14:textId="77777777" w:rsidR="00F35E2B" w:rsidRPr="00737624" w:rsidRDefault="00A31274" w:rsidP="006F77FC">
      <w:pPr>
        <w:jc w:val="center"/>
        <w:rPr>
          <w:rStyle w:val="Fett"/>
          <w:b w:val="0"/>
          <w:bCs w:val="0"/>
          <w:sz w:val="22"/>
          <w:szCs w:val="22"/>
          <w:lang w:val="en-US"/>
        </w:rPr>
      </w:pPr>
      <w:r w:rsidRPr="00737624">
        <w:rPr>
          <w:rStyle w:val="Fett"/>
          <w:b w:val="0"/>
          <w:bCs w:val="0"/>
          <w:sz w:val="22"/>
          <w:szCs w:val="22"/>
          <w:lang w:val="en-US"/>
        </w:rPr>
        <w:t>(</w:t>
      </w:r>
      <w:r w:rsidR="00737624" w:rsidRPr="00737624">
        <w:rPr>
          <w:rStyle w:val="Fett"/>
          <w:b w:val="0"/>
          <w:bCs w:val="0"/>
          <w:sz w:val="22"/>
          <w:szCs w:val="22"/>
          <w:lang w:val="en-US"/>
        </w:rPr>
        <w:t>only valid for export trailers</w:t>
      </w:r>
      <w:r w:rsidRPr="00737624">
        <w:rPr>
          <w:rStyle w:val="Fett"/>
          <w:b w:val="0"/>
          <w:bCs w:val="0"/>
          <w:sz w:val="22"/>
          <w:szCs w:val="22"/>
          <w:lang w:val="en-US"/>
        </w:rPr>
        <w:t>)</w:t>
      </w:r>
    </w:p>
    <w:p w14:paraId="12FD7055" w14:textId="77777777" w:rsidR="006F77FC" w:rsidRPr="00737624" w:rsidRDefault="00737624" w:rsidP="006F77FC">
      <w:pPr>
        <w:jc w:val="center"/>
        <w:rPr>
          <w:rStyle w:val="Fett"/>
          <w:b w:val="0"/>
          <w:bCs w:val="0"/>
          <w:sz w:val="22"/>
          <w:szCs w:val="22"/>
          <w:lang w:val="en-US"/>
        </w:rPr>
      </w:pPr>
      <w:r w:rsidRPr="00737624">
        <w:rPr>
          <w:rStyle w:val="Fett"/>
          <w:b w:val="0"/>
          <w:bCs w:val="0"/>
          <w:sz w:val="22"/>
          <w:szCs w:val="22"/>
          <w:lang w:val="en-US"/>
        </w:rPr>
        <w:t>Port of Loading</w:t>
      </w:r>
      <w:r w:rsidR="006F77FC" w:rsidRPr="00737624">
        <w:rPr>
          <w:rStyle w:val="Fett"/>
          <w:b w:val="0"/>
          <w:bCs w:val="0"/>
          <w:sz w:val="22"/>
          <w:szCs w:val="22"/>
          <w:lang w:val="en-US"/>
        </w:rPr>
        <w:t>: Travemünde / Skandinavienkai</w:t>
      </w:r>
    </w:p>
    <w:p w14:paraId="1FCB3496" w14:textId="77777777" w:rsidR="001A36DC" w:rsidRPr="00737624" w:rsidRDefault="001A36DC" w:rsidP="006F77FC">
      <w:pPr>
        <w:jc w:val="center"/>
        <w:rPr>
          <w:rStyle w:val="Fett"/>
          <w:b w:val="0"/>
          <w:bCs w:val="0"/>
          <w:lang w:val="en-US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1A36DC" w14:paraId="0DB17BC6" w14:textId="77777777" w:rsidTr="001A36DC">
        <w:tc>
          <w:tcPr>
            <w:tcW w:w="3114" w:type="dxa"/>
          </w:tcPr>
          <w:p w14:paraId="51AD31D0" w14:textId="77777777" w:rsidR="001A36DC" w:rsidRPr="001A36DC" w:rsidRDefault="00737624" w:rsidP="001A36DC">
            <w:pPr>
              <w:jc w:val="center"/>
              <w:rPr>
                <w:rStyle w:val="Fett"/>
                <w:sz w:val="22"/>
                <w:szCs w:val="22"/>
              </w:rPr>
            </w:pPr>
            <w:r>
              <w:rPr>
                <w:rStyle w:val="Fett"/>
                <w:sz w:val="22"/>
                <w:szCs w:val="22"/>
              </w:rPr>
              <w:t>Customer</w:t>
            </w:r>
            <w:r w:rsidR="001A36DC" w:rsidRPr="001A36DC">
              <w:rPr>
                <w:rStyle w:val="Fett"/>
                <w:sz w:val="22"/>
                <w:szCs w:val="22"/>
              </w:rPr>
              <w:t>:</w:t>
            </w:r>
          </w:p>
        </w:tc>
        <w:tc>
          <w:tcPr>
            <w:tcW w:w="3115" w:type="dxa"/>
          </w:tcPr>
          <w:p w14:paraId="7C5CD1CC" w14:textId="77777777" w:rsidR="001A36DC" w:rsidRPr="001A36DC" w:rsidRDefault="00737624" w:rsidP="001A36DC">
            <w:pPr>
              <w:jc w:val="center"/>
              <w:rPr>
                <w:rStyle w:val="Fett"/>
                <w:sz w:val="22"/>
                <w:szCs w:val="22"/>
              </w:rPr>
            </w:pPr>
            <w:r>
              <w:rPr>
                <w:rStyle w:val="Fett"/>
                <w:sz w:val="22"/>
                <w:szCs w:val="22"/>
              </w:rPr>
              <w:t>Invo</w:t>
            </w:r>
            <w:r w:rsidR="00DC3AAD">
              <w:rPr>
                <w:rStyle w:val="Fett"/>
                <w:sz w:val="22"/>
                <w:szCs w:val="22"/>
              </w:rPr>
              <w:t>i</w:t>
            </w:r>
            <w:r>
              <w:rPr>
                <w:rStyle w:val="Fett"/>
                <w:sz w:val="22"/>
                <w:szCs w:val="22"/>
              </w:rPr>
              <w:t>cing</w:t>
            </w:r>
            <w:r w:rsidR="00D2373F">
              <w:rPr>
                <w:rStyle w:val="Fett"/>
                <w:sz w:val="22"/>
                <w:szCs w:val="22"/>
              </w:rPr>
              <w:t>-</w:t>
            </w:r>
            <w:r>
              <w:rPr>
                <w:rStyle w:val="Fett"/>
                <w:sz w:val="22"/>
                <w:szCs w:val="22"/>
              </w:rPr>
              <w:t>address</w:t>
            </w:r>
            <w:r w:rsidR="001A36DC" w:rsidRPr="001A36DC">
              <w:rPr>
                <w:rStyle w:val="Fett"/>
                <w:sz w:val="22"/>
                <w:szCs w:val="22"/>
              </w:rPr>
              <w:t>:</w:t>
            </w:r>
          </w:p>
        </w:tc>
        <w:tc>
          <w:tcPr>
            <w:tcW w:w="3115" w:type="dxa"/>
          </w:tcPr>
          <w:p w14:paraId="0FE98C21" w14:textId="77777777" w:rsidR="001A36DC" w:rsidRPr="001A36DC" w:rsidRDefault="00737624" w:rsidP="001A36DC">
            <w:pPr>
              <w:jc w:val="center"/>
              <w:rPr>
                <w:rStyle w:val="Fett"/>
                <w:sz w:val="22"/>
                <w:szCs w:val="22"/>
              </w:rPr>
            </w:pPr>
            <w:r>
              <w:rPr>
                <w:rStyle w:val="Fett"/>
                <w:sz w:val="22"/>
                <w:szCs w:val="22"/>
              </w:rPr>
              <w:t>E</w:t>
            </w:r>
            <w:r w:rsidR="001A36DC" w:rsidRPr="001A36DC">
              <w:rPr>
                <w:rStyle w:val="Fett"/>
                <w:sz w:val="22"/>
                <w:szCs w:val="22"/>
              </w:rPr>
              <w:t>mail</w:t>
            </w:r>
            <w:r>
              <w:rPr>
                <w:rStyle w:val="Fett"/>
                <w:sz w:val="22"/>
                <w:szCs w:val="22"/>
              </w:rPr>
              <w:t xml:space="preserve"> a</w:t>
            </w:r>
            <w:r w:rsidR="001A36DC" w:rsidRPr="001A36DC">
              <w:rPr>
                <w:rStyle w:val="Fett"/>
                <w:sz w:val="22"/>
                <w:szCs w:val="22"/>
              </w:rPr>
              <w:t>dresse:</w:t>
            </w:r>
          </w:p>
        </w:tc>
      </w:tr>
      <w:tr w:rsidR="001A36DC" w14:paraId="53F8D1AD" w14:textId="77777777" w:rsidTr="007733CE">
        <w:trPr>
          <w:trHeight w:val="1493"/>
        </w:trPr>
        <w:tc>
          <w:tcPr>
            <w:tcW w:w="3114" w:type="dxa"/>
          </w:tcPr>
          <w:p w14:paraId="6CE60DBB" w14:textId="77777777" w:rsidR="001A36DC" w:rsidRDefault="001A36DC" w:rsidP="006F77FC">
            <w:pPr>
              <w:jc w:val="center"/>
              <w:rPr>
                <w:rStyle w:val="Fett"/>
                <w:b w:val="0"/>
                <w:bCs w:val="0"/>
              </w:rPr>
            </w:pPr>
          </w:p>
        </w:tc>
        <w:tc>
          <w:tcPr>
            <w:tcW w:w="3115" w:type="dxa"/>
          </w:tcPr>
          <w:p w14:paraId="50A99E9E" w14:textId="77777777" w:rsidR="001A36DC" w:rsidRDefault="001A36DC" w:rsidP="001A36DC">
            <w:pPr>
              <w:rPr>
                <w:rStyle w:val="Fett"/>
                <w:b w:val="0"/>
                <w:bCs w:val="0"/>
              </w:rPr>
            </w:pPr>
          </w:p>
        </w:tc>
        <w:tc>
          <w:tcPr>
            <w:tcW w:w="3115" w:type="dxa"/>
          </w:tcPr>
          <w:p w14:paraId="1636EB98" w14:textId="77777777" w:rsidR="001A36DC" w:rsidRDefault="001A36DC" w:rsidP="006F77FC">
            <w:pPr>
              <w:jc w:val="center"/>
              <w:rPr>
                <w:rStyle w:val="Fett"/>
                <w:b w:val="0"/>
                <w:bCs w:val="0"/>
              </w:rPr>
            </w:pPr>
          </w:p>
        </w:tc>
      </w:tr>
    </w:tbl>
    <w:p w14:paraId="0B90C12D" w14:textId="77777777" w:rsidR="001A36DC" w:rsidRDefault="001A36DC" w:rsidP="006F77FC">
      <w:pPr>
        <w:jc w:val="center"/>
        <w:rPr>
          <w:rStyle w:val="Fett"/>
          <w:b w:val="0"/>
          <w:bCs w:val="0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6F77FC" w14:paraId="40DA3FCE" w14:textId="77777777" w:rsidTr="006F77FC">
        <w:tc>
          <w:tcPr>
            <w:tcW w:w="3114" w:type="dxa"/>
          </w:tcPr>
          <w:p w14:paraId="4B4FA155" w14:textId="77777777" w:rsidR="006F77FC" w:rsidRPr="001A36DC" w:rsidRDefault="00737624" w:rsidP="006F77FC">
            <w:pPr>
              <w:jc w:val="center"/>
              <w:rPr>
                <w:rStyle w:val="Fett"/>
                <w:sz w:val="22"/>
                <w:szCs w:val="22"/>
              </w:rPr>
            </w:pPr>
            <w:r>
              <w:rPr>
                <w:rStyle w:val="Fett"/>
                <w:sz w:val="22"/>
                <w:szCs w:val="22"/>
              </w:rPr>
              <w:t>Shipping company</w:t>
            </w:r>
            <w:r w:rsidR="006F77FC" w:rsidRPr="001A36DC">
              <w:rPr>
                <w:rStyle w:val="Fett"/>
                <w:sz w:val="22"/>
                <w:szCs w:val="22"/>
              </w:rPr>
              <w:t>:</w:t>
            </w:r>
          </w:p>
        </w:tc>
        <w:tc>
          <w:tcPr>
            <w:tcW w:w="3115" w:type="dxa"/>
          </w:tcPr>
          <w:p w14:paraId="48ED0661" w14:textId="77777777" w:rsidR="006F77FC" w:rsidRPr="001A36DC" w:rsidRDefault="00737624" w:rsidP="006F77FC">
            <w:pPr>
              <w:jc w:val="center"/>
              <w:rPr>
                <w:rStyle w:val="Fett"/>
                <w:sz w:val="22"/>
                <w:szCs w:val="22"/>
              </w:rPr>
            </w:pPr>
            <w:r>
              <w:rPr>
                <w:rStyle w:val="Fett"/>
                <w:sz w:val="22"/>
                <w:szCs w:val="22"/>
              </w:rPr>
              <w:t>Vessel</w:t>
            </w:r>
            <w:r w:rsidR="006F77FC" w:rsidRPr="001A36DC">
              <w:rPr>
                <w:rStyle w:val="Fett"/>
                <w:sz w:val="22"/>
                <w:szCs w:val="22"/>
              </w:rPr>
              <w:t>:</w:t>
            </w:r>
          </w:p>
        </w:tc>
        <w:tc>
          <w:tcPr>
            <w:tcW w:w="3115" w:type="dxa"/>
          </w:tcPr>
          <w:p w14:paraId="481AA289" w14:textId="77777777" w:rsidR="006F77FC" w:rsidRPr="001A36DC" w:rsidRDefault="00737624" w:rsidP="006F77FC">
            <w:pPr>
              <w:jc w:val="center"/>
              <w:rPr>
                <w:rStyle w:val="Fett"/>
                <w:sz w:val="22"/>
                <w:szCs w:val="22"/>
              </w:rPr>
            </w:pPr>
            <w:r>
              <w:rPr>
                <w:rStyle w:val="Fett"/>
                <w:sz w:val="22"/>
                <w:szCs w:val="22"/>
              </w:rPr>
              <w:t>Date/</w:t>
            </w:r>
            <w:r w:rsidR="00D2373F">
              <w:rPr>
                <w:rStyle w:val="Fett"/>
                <w:sz w:val="22"/>
                <w:szCs w:val="22"/>
              </w:rPr>
              <w:t>Time</w:t>
            </w:r>
          </w:p>
        </w:tc>
      </w:tr>
      <w:tr w:rsidR="006F77FC" w14:paraId="3529D9B9" w14:textId="77777777" w:rsidTr="006F77FC">
        <w:tc>
          <w:tcPr>
            <w:tcW w:w="3114" w:type="dxa"/>
          </w:tcPr>
          <w:p w14:paraId="0FCE9A1B" w14:textId="77777777" w:rsidR="006F77FC" w:rsidRPr="001A36DC" w:rsidRDefault="006F77FC" w:rsidP="006F77FC">
            <w:pPr>
              <w:jc w:val="center"/>
              <w:rPr>
                <w:rStyle w:val="Fett"/>
                <w:b w:val="0"/>
                <w:bCs w:val="0"/>
                <w:sz w:val="22"/>
                <w:szCs w:val="22"/>
              </w:rPr>
            </w:pPr>
          </w:p>
        </w:tc>
        <w:tc>
          <w:tcPr>
            <w:tcW w:w="3115" w:type="dxa"/>
          </w:tcPr>
          <w:p w14:paraId="03FAB03D" w14:textId="77777777" w:rsidR="006F77FC" w:rsidRPr="001A36DC" w:rsidRDefault="006F77FC" w:rsidP="006F77FC">
            <w:pPr>
              <w:jc w:val="center"/>
              <w:rPr>
                <w:rStyle w:val="Fett"/>
                <w:b w:val="0"/>
                <w:bCs w:val="0"/>
                <w:sz w:val="22"/>
                <w:szCs w:val="22"/>
              </w:rPr>
            </w:pPr>
          </w:p>
        </w:tc>
        <w:tc>
          <w:tcPr>
            <w:tcW w:w="3115" w:type="dxa"/>
          </w:tcPr>
          <w:p w14:paraId="4347D101" w14:textId="77777777" w:rsidR="006F77FC" w:rsidRPr="001A36DC" w:rsidRDefault="006F77FC" w:rsidP="006F77FC">
            <w:pPr>
              <w:jc w:val="center"/>
              <w:rPr>
                <w:rStyle w:val="Fett"/>
                <w:b w:val="0"/>
                <w:bCs w:val="0"/>
                <w:sz w:val="22"/>
                <w:szCs w:val="22"/>
              </w:rPr>
            </w:pPr>
          </w:p>
        </w:tc>
      </w:tr>
    </w:tbl>
    <w:p w14:paraId="21925730" w14:textId="77777777" w:rsidR="006F77FC" w:rsidRDefault="006F77FC" w:rsidP="006F77FC">
      <w:pPr>
        <w:jc w:val="center"/>
        <w:rPr>
          <w:rStyle w:val="Fett"/>
          <w:b w:val="0"/>
          <w:bCs w:val="0"/>
        </w:rPr>
      </w:pPr>
    </w:p>
    <w:tbl>
      <w:tblPr>
        <w:tblStyle w:val="Tabellenraster"/>
        <w:tblW w:w="0" w:type="auto"/>
        <w:tblInd w:w="-5" w:type="dxa"/>
        <w:tblLook w:val="04A0" w:firstRow="1" w:lastRow="0" w:firstColumn="1" w:lastColumn="0" w:noHBand="0" w:noVBand="1"/>
      </w:tblPr>
      <w:tblGrid>
        <w:gridCol w:w="1985"/>
        <w:gridCol w:w="1370"/>
        <w:gridCol w:w="1982"/>
        <w:gridCol w:w="1921"/>
        <w:gridCol w:w="2091"/>
      </w:tblGrid>
      <w:tr w:rsidR="00D2373F" w14:paraId="58A80EAA" w14:textId="77777777" w:rsidTr="00CE47C0">
        <w:trPr>
          <w:trHeight w:val="251"/>
        </w:trPr>
        <w:tc>
          <w:tcPr>
            <w:tcW w:w="1985" w:type="dxa"/>
          </w:tcPr>
          <w:p w14:paraId="0627A322" w14:textId="77777777" w:rsidR="00A31274" w:rsidRPr="00D2373F" w:rsidRDefault="00D2373F" w:rsidP="006F77FC">
            <w:pPr>
              <w:jc w:val="center"/>
              <w:rPr>
                <w:rStyle w:val="Fett"/>
                <w:b w:val="0"/>
                <w:bCs w:val="0"/>
                <w:i/>
                <w:iCs/>
                <w:sz w:val="22"/>
                <w:szCs w:val="22"/>
              </w:rPr>
            </w:pPr>
            <w:r w:rsidRPr="00071309">
              <w:rPr>
                <w:rStyle w:val="Fett"/>
                <w:i/>
                <w:iCs/>
                <w:color w:val="FF0000"/>
                <w:sz w:val="22"/>
                <w:szCs w:val="22"/>
              </w:rPr>
              <w:t xml:space="preserve">Filled by </w:t>
            </w:r>
            <w:r w:rsidR="00B86A0D">
              <w:rPr>
                <w:rStyle w:val="Fett"/>
                <w:i/>
                <w:iCs/>
                <w:color w:val="FF0000"/>
                <w:sz w:val="22"/>
                <w:szCs w:val="22"/>
              </w:rPr>
              <w:t>customer</w:t>
            </w:r>
          </w:p>
        </w:tc>
        <w:tc>
          <w:tcPr>
            <w:tcW w:w="1370" w:type="dxa"/>
          </w:tcPr>
          <w:p w14:paraId="39AA08E6" w14:textId="77777777" w:rsidR="00A31274" w:rsidRPr="001A36DC" w:rsidRDefault="00A31274" w:rsidP="006F77FC">
            <w:pPr>
              <w:rPr>
                <w:rStyle w:val="Fett"/>
                <w:sz w:val="22"/>
                <w:szCs w:val="22"/>
              </w:rPr>
            </w:pPr>
          </w:p>
        </w:tc>
        <w:tc>
          <w:tcPr>
            <w:tcW w:w="1982" w:type="dxa"/>
          </w:tcPr>
          <w:p w14:paraId="4B242636" w14:textId="77777777" w:rsidR="00A31274" w:rsidRPr="001A36DC" w:rsidRDefault="00B86A0D" w:rsidP="006F77FC">
            <w:pPr>
              <w:jc w:val="center"/>
              <w:rPr>
                <w:rStyle w:val="Fett"/>
                <w:b w:val="0"/>
                <w:bCs w:val="0"/>
                <w:sz w:val="22"/>
                <w:szCs w:val="22"/>
              </w:rPr>
            </w:pPr>
            <w:r w:rsidRPr="00071309">
              <w:rPr>
                <w:rStyle w:val="Fett"/>
                <w:i/>
                <w:iCs/>
                <w:color w:val="FF0000"/>
                <w:sz w:val="22"/>
                <w:szCs w:val="22"/>
              </w:rPr>
              <w:t xml:space="preserve">Filled by </w:t>
            </w:r>
            <w:r>
              <w:rPr>
                <w:rStyle w:val="Fett"/>
                <w:i/>
                <w:iCs/>
                <w:color w:val="FF0000"/>
                <w:sz w:val="22"/>
                <w:szCs w:val="22"/>
              </w:rPr>
              <w:t>LHG</w:t>
            </w:r>
          </w:p>
        </w:tc>
        <w:tc>
          <w:tcPr>
            <w:tcW w:w="1921" w:type="dxa"/>
          </w:tcPr>
          <w:p w14:paraId="44DACA78" w14:textId="77777777" w:rsidR="00A31274" w:rsidRPr="001A36DC" w:rsidRDefault="00A31274" w:rsidP="006F77FC">
            <w:pPr>
              <w:jc w:val="center"/>
              <w:rPr>
                <w:rStyle w:val="Fett"/>
                <w:b w:val="0"/>
                <w:bCs w:val="0"/>
                <w:sz w:val="22"/>
                <w:szCs w:val="22"/>
              </w:rPr>
            </w:pPr>
          </w:p>
        </w:tc>
        <w:tc>
          <w:tcPr>
            <w:tcW w:w="2091" w:type="dxa"/>
          </w:tcPr>
          <w:p w14:paraId="18964A2B" w14:textId="77777777" w:rsidR="00A31274" w:rsidRPr="001A36DC" w:rsidRDefault="00A31274" w:rsidP="006F77FC">
            <w:pPr>
              <w:jc w:val="center"/>
              <w:rPr>
                <w:rStyle w:val="Fett"/>
                <w:b w:val="0"/>
                <w:bCs w:val="0"/>
                <w:sz w:val="22"/>
                <w:szCs w:val="22"/>
              </w:rPr>
            </w:pPr>
          </w:p>
        </w:tc>
      </w:tr>
      <w:tr w:rsidR="00D2373F" w14:paraId="3323CE1E" w14:textId="77777777" w:rsidTr="00CE47C0">
        <w:trPr>
          <w:trHeight w:val="489"/>
        </w:trPr>
        <w:tc>
          <w:tcPr>
            <w:tcW w:w="1985" w:type="dxa"/>
          </w:tcPr>
          <w:p w14:paraId="42476EB1" w14:textId="77777777" w:rsidR="00A31274" w:rsidRPr="001A36DC" w:rsidRDefault="00737624" w:rsidP="006F77FC">
            <w:pPr>
              <w:jc w:val="center"/>
              <w:rPr>
                <w:rStyle w:val="Fett"/>
                <w:sz w:val="22"/>
                <w:szCs w:val="22"/>
              </w:rPr>
            </w:pPr>
            <w:r>
              <w:rPr>
                <w:rStyle w:val="Fett"/>
                <w:sz w:val="22"/>
                <w:szCs w:val="22"/>
              </w:rPr>
              <w:t>Trailer number</w:t>
            </w:r>
            <w:r w:rsidR="00A31274" w:rsidRPr="001A36DC">
              <w:rPr>
                <w:rStyle w:val="Fett"/>
                <w:sz w:val="22"/>
                <w:szCs w:val="22"/>
              </w:rPr>
              <w:t>:</w:t>
            </w:r>
          </w:p>
        </w:tc>
        <w:tc>
          <w:tcPr>
            <w:tcW w:w="1370" w:type="dxa"/>
          </w:tcPr>
          <w:p w14:paraId="496E5B76" w14:textId="77777777" w:rsidR="00A31274" w:rsidRPr="001A36DC" w:rsidRDefault="00D2373F" w:rsidP="006F77FC">
            <w:pPr>
              <w:jc w:val="center"/>
              <w:rPr>
                <w:rStyle w:val="Fett"/>
                <w:sz w:val="22"/>
                <w:szCs w:val="22"/>
              </w:rPr>
            </w:pPr>
            <w:r>
              <w:rPr>
                <w:rStyle w:val="Fett"/>
                <w:sz w:val="22"/>
                <w:szCs w:val="22"/>
              </w:rPr>
              <w:t>Seal number:</w:t>
            </w:r>
          </w:p>
        </w:tc>
        <w:tc>
          <w:tcPr>
            <w:tcW w:w="1982" w:type="dxa"/>
          </w:tcPr>
          <w:p w14:paraId="29B78B92" w14:textId="77777777" w:rsidR="00A31274" w:rsidRPr="00D2373F" w:rsidRDefault="00D2373F" w:rsidP="006F77FC">
            <w:pPr>
              <w:jc w:val="center"/>
              <w:rPr>
                <w:rStyle w:val="Fett"/>
                <w:sz w:val="22"/>
                <w:szCs w:val="22"/>
                <w:lang w:val="en-US"/>
              </w:rPr>
            </w:pPr>
            <w:r w:rsidRPr="00D2373F">
              <w:rPr>
                <w:rStyle w:val="Fett"/>
                <w:sz w:val="22"/>
                <w:szCs w:val="22"/>
                <w:lang w:val="en-US"/>
              </w:rPr>
              <w:t>Control Gate</w:t>
            </w:r>
          </w:p>
          <w:p w14:paraId="01722161" w14:textId="77777777" w:rsidR="00A31274" w:rsidRPr="00D2373F" w:rsidRDefault="00A31274" w:rsidP="006F77FC">
            <w:pPr>
              <w:jc w:val="center"/>
              <w:rPr>
                <w:rStyle w:val="Fett"/>
                <w:sz w:val="22"/>
                <w:szCs w:val="22"/>
                <w:lang w:val="en-US"/>
              </w:rPr>
            </w:pPr>
            <w:r w:rsidRPr="00D2373F">
              <w:rPr>
                <w:rStyle w:val="Fett"/>
                <w:sz w:val="22"/>
                <w:szCs w:val="22"/>
                <w:lang w:val="en-US"/>
              </w:rPr>
              <w:t>(</w:t>
            </w:r>
            <w:r w:rsidR="00D2373F" w:rsidRPr="00D2373F">
              <w:rPr>
                <w:rStyle w:val="Fett"/>
                <w:sz w:val="22"/>
                <w:szCs w:val="22"/>
                <w:lang w:val="en-US"/>
              </w:rPr>
              <w:t>Date/Time</w:t>
            </w:r>
            <w:r w:rsidRPr="00D2373F">
              <w:rPr>
                <w:rStyle w:val="Fett"/>
                <w:sz w:val="22"/>
                <w:szCs w:val="22"/>
                <w:lang w:val="en-US"/>
              </w:rPr>
              <w:t>)</w:t>
            </w:r>
          </w:p>
        </w:tc>
        <w:tc>
          <w:tcPr>
            <w:tcW w:w="1921" w:type="dxa"/>
          </w:tcPr>
          <w:p w14:paraId="127748B4" w14:textId="77777777" w:rsidR="00A31274" w:rsidRPr="00D2373F" w:rsidRDefault="00D2373F" w:rsidP="006F77FC">
            <w:pPr>
              <w:jc w:val="center"/>
              <w:rPr>
                <w:rStyle w:val="Fett"/>
                <w:sz w:val="22"/>
                <w:szCs w:val="22"/>
                <w:lang w:val="en-US"/>
              </w:rPr>
            </w:pPr>
            <w:r w:rsidRPr="00D2373F">
              <w:rPr>
                <w:rStyle w:val="Fett"/>
                <w:sz w:val="22"/>
                <w:szCs w:val="22"/>
                <w:lang w:val="en-US"/>
              </w:rPr>
              <w:t xml:space="preserve">Control </w:t>
            </w:r>
            <w:r>
              <w:rPr>
                <w:rStyle w:val="Fett"/>
                <w:sz w:val="22"/>
                <w:szCs w:val="22"/>
                <w:lang w:val="en-US"/>
              </w:rPr>
              <w:t>ves</w:t>
            </w:r>
            <w:r w:rsidR="002C6465">
              <w:rPr>
                <w:rStyle w:val="Fett"/>
                <w:sz w:val="22"/>
                <w:szCs w:val="22"/>
                <w:lang w:val="en-US"/>
              </w:rPr>
              <w:t>s</w:t>
            </w:r>
            <w:r>
              <w:rPr>
                <w:rStyle w:val="Fett"/>
                <w:sz w:val="22"/>
                <w:szCs w:val="22"/>
                <w:lang w:val="en-US"/>
              </w:rPr>
              <w:t>el</w:t>
            </w:r>
          </w:p>
          <w:p w14:paraId="052CD94B" w14:textId="77777777" w:rsidR="00A31274" w:rsidRPr="00D2373F" w:rsidRDefault="00A31274" w:rsidP="006F77FC">
            <w:pPr>
              <w:jc w:val="center"/>
              <w:rPr>
                <w:rStyle w:val="Fett"/>
                <w:sz w:val="22"/>
                <w:szCs w:val="22"/>
                <w:lang w:val="en-US"/>
              </w:rPr>
            </w:pPr>
            <w:r w:rsidRPr="00D2373F">
              <w:rPr>
                <w:rStyle w:val="Fett"/>
                <w:sz w:val="22"/>
                <w:szCs w:val="22"/>
                <w:lang w:val="en-US"/>
              </w:rPr>
              <w:t>(</w:t>
            </w:r>
            <w:r w:rsidR="00D2373F">
              <w:rPr>
                <w:rStyle w:val="Fett"/>
                <w:sz w:val="22"/>
                <w:szCs w:val="22"/>
                <w:lang w:val="en-US"/>
              </w:rPr>
              <w:t>Date/Time</w:t>
            </w:r>
            <w:r w:rsidRPr="00D2373F">
              <w:rPr>
                <w:rStyle w:val="Fett"/>
                <w:sz w:val="22"/>
                <w:szCs w:val="22"/>
                <w:lang w:val="en-US"/>
              </w:rPr>
              <w:t>)</w:t>
            </w:r>
          </w:p>
        </w:tc>
        <w:tc>
          <w:tcPr>
            <w:tcW w:w="2091" w:type="dxa"/>
          </w:tcPr>
          <w:p w14:paraId="2498BE32" w14:textId="77777777" w:rsidR="00A31274" w:rsidRPr="001A36DC" w:rsidRDefault="00D2373F" w:rsidP="006F77FC">
            <w:pPr>
              <w:jc w:val="center"/>
              <w:rPr>
                <w:rStyle w:val="Fett"/>
                <w:sz w:val="22"/>
                <w:szCs w:val="22"/>
              </w:rPr>
            </w:pPr>
            <w:r>
              <w:rPr>
                <w:rStyle w:val="Fett"/>
                <w:sz w:val="22"/>
                <w:szCs w:val="22"/>
              </w:rPr>
              <w:t>Abnormalities</w:t>
            </w:r>
          </w:p>
          <w:p w14:paraId="12C538E1" w14:textId="77777777" w:rsidR="00A31274" w:rsidRPr="001A36DC" w:rsidRDefault="00A31274" w:rsidP="006F77FC">
            <w:pPr>
              <w:jc w:val="center"/>
              <w:rPr>
                <w:rStyle w:val="Fett"/>
                <w:sz w:val="22"/>
                <w:szCs w:val="22"/>
              </w:rPr>
            </w:pPr>
            <w:r w:rsidRPr="001A36DC">
              <w:rPr>
                <w:rStyle w:val="Fett"/>
                <w:sz w:val="22"/>
                <w:szCs w:val="22"/>
              </w:rPr>
              <w:t>(Dat</w:t>
            </w:r>
            <w:r w:rsidR="00D2373F">
              <w:rPr>
                <w:rStyle w:val="Fett"/>
                <w:sz w:val="22"/>
                <w:szCs w:val="22"/>
              </w:rPr>
              <w:t>e</w:t>
            </w:r>
            <w:r w:rsidRPr="001A36DC">
              <w:rPr>
                <w:rStyle w:val="Fett"/>
                <w:sz w:val="22"/>
                <w:szCs w:val="22"/>
              </w:rPr>
              <w:t>/</w:t>
            </w:r>
            <w:r w:rsidR="00D2373F">
              <w:rPr>
                <w:rStyle w:val="Fett"/>
                <w:sz w:val="22"/>
                <w:szCs w:val="22"/>
              </w:rPr>
              <w:t>Time</w:t>
            </w:r>
            <w:r w:rsidRPr="001A36DC">
              <w:rPr>
                <w:rStyle w:val="Fett"/>
                <w:sz w:val="22"/>
                <w:szCs w:val="22"/>
              </w:rPr>
              <w:t>)</w:t>
            </w:r>
          </w:p>
        </w:tc>
      </w:tr>
      <w:tr w:rsidR="00D2373F" w14:paraId="31BE7765" w14:textId="77777777" w:rsidTr="00CE47C0">
        <w:trPr>
          <w:trHeight w:val="251"/>
        </w:trPr>
        <w:tc>
          <w:tcPr>
            <w:tcW w:w="1985" w:type="dxa"/>
          </w:tcPr>
          <w:p w14:paraId="7FA723D5" w14:textId="77777777" w:rsidR="00A31274" w:rsidRPr="001A36DC" w:rsidRDefault="00A31274" w:rsidP="006F77FC">
            <w:pPr>
              <w:jc w:val="center"/>
              <w:rPr>
                <w:rStyle w:val="Fett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370" w:type="dxa"/>
          </w:tcPr>
          <w:p w14:paraId="4A169D26" w14:textId="77777777" w:rsidR="00A31274" w:rsidRPr="001A36DC" w:rsidRDefault="00A31274" w:rsidP="006F77FC">
            <w:pPr>
              <w:jc w:val="center"/>
              <w:rPr>
                <w:rStyle w:val="Fett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982" w:type="dxa"/>
          </w:tcPr>
          <w:p w14:paraId="6097994A" w14:textId="77777777" w:rsidR="00A31274" w:rsidRPr="001A36DC" w:rsidRDefault="00A31274" w:rsidP="006F77FC">
            <w:pPr>
              <w:jc w:val="center"/>
              <w:rPr>
                <w:rStyle w:val="Fett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921" w:type="dxa"/>
          </w:tcPr>
          <w:p w14:paraId="32E08799" w14:textId="77777777" w:rsidR="00A31274" w:rsidRPr="001A36DC" w:rsidRDefault="00A31274" w:rsidP="006F77FC">
            <w:pPr>
              <w:jc w:val="center"/>
              <w:rPr>
                <w:rStyle w:val="Fett"/>
                <w:b w:val="0"/>
                <w:bCs w:val="0"/>
                <w:sz w:val="22"/>
                <w:szCs w:val="22"/>
              </w:rPr>
            </w:pPr>
          </w:p>
        </w:tc>
        <w:tc>
          <w:tcPr>
            <w:tcW w:w="2091" w:type="dxa"/>
          </w:tcPr>
          <w:p w14:paraId="6ABEB8A5" w14:textId="77777777" w:rsidR="00A31274" w:rsidRPr="001A36DC" w:rsidRDefault="00A31274" w:rsidP="006F77FC">
            <w:pPr>
              <w:jc w:val="center"/>
              <w:rPr>
                <w:rStyle w:val="Fett"/>
                <w:b w:val="0"/>
                <w:bCs w:val="0"/>
                <w:sz w:val="22"/>
                <w:szCs w:val="22"/>
              </w:rPr>
            </w:pPr>
          </w:p>
        </w:tc>
      </w:tr>
      <w:tr w:rsidR="007733CE" w14:paraId="237666CB" w14:textId="77777777" w:rsidTr="00CE47C0">
        <w:trPr>
          <w:trHeight w:val="251"/>
        </w:trPr>
        <w:tc>
          <w:tcPr>
            <w:tcW w:w="1985" w:type="dxa"/>
          </w:tcPr>
          <w:p w14:paraId="72F73548" w14:textId="77777777" w:rsidR="007733CE" w:rsidRPr="001A36DC" w:rsidRDefault="007733CE" w:rsidP="006F77FC">
            <w:pPr>
              <w:jc w:val="center"/>
              <w:rPr>
                <w:rStyle w:val="Fett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370" w:type="dxa"/>
          </w:tcPr>
          <w:p w14:paraId="10C3F1F6" w14:textId="77777777" w:rsidR="007733CE" w:rsidRPr="001A36DC" w:rsidRDefault="007733CE" w:rsidP="006F77FC">
            <w:pPr>
              <w:jc w:val="center"/>
              <w:rPr>
                <w:rStyle w:val="Fett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982" w:type="dxa"/>
          </w:tcPr>
          <w:p w14:paraId="482625EF" w14:textId="77777777" w:rsidR="007733CE" w:rsidRPr="001A36DC" w:rsidRDefault="007733CE" w:rsidP="006F77FC">
            <w:pPr>
              <w:jc w:val="center"/>
              <w:rPr>
                <w:rStyle w:val="Fett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921" w:type="dxa"/>
          </w:tcPr>
          <w:p w14:paraId="7A8A2B2C" w14:textId="77777777" w:rsidR="007733CE" w:rsidRPr="001A36DC" w:rsidRDefault="007733CE" w:rsidP="006F77FC">
            <w:pPr>
              <w:jc w:val="center"/>
              <w:rPr>
                <w:rStyle w:val="Fett"/>
                <w:b w:val="0"/>
                <w:bCs w:val="0"/>
                <w:sz w:val="22"/>
                <w:szCs w:val="22"/>
              </w:rPr>
            </w:pPr>
          </w:p>
        </w:tc>
        <w:tc>
          <w:tcPr>
            <w:tcW w:w="2091" w:type="dxa"/>
          </w:tcPr>
          <w:p w14:paraId="21A71FA9" w14:textId="77777777" w:rsidR="007733CE" w:rsidRPr="001A36DC" w:rsidRDefault="007733CE" w:rsidP="006F77FC">
            <w:pPr>
              <w:jc w:val="center"/>
              <w:rPr>
                <w:rStyle w:val="Fett"/>
                <w:b w:val="0"/>
                <w:bCs w:val="0"/>
                <w:sz w:val="22"/>
                <w:szCs w:val="22"/>
              </w:rPr>
            </w:pPr>
          </w:p>
        </w:tc>
      </w:tr>
      <w:tr w:rsidR="007733CE" w14:paraId="688A2AA4" w14:textId="77777777" w:rsidTr="00CE47C0">
        <w:trPr>
          <w:trHeight w:val="251"/>
        </w:trPr>
        <w:tc>
          <w:tcPr>
            <w:tcW w:w="1985" w:type="dxa"/>
          </w:tcPr>
          <w:p w14:paraId="10524FC4" w14:textId="77777777" w:rsidR="007733CE" w:rsidRPr="001A36DC" w:rsidRDefault="007733CE" w:rsidP="006F77FC">
            <w:pPr>
              <w:jc w:val="center"/>
              <w:rPr>
                <w:rStyle w:val="Fett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370" w:type="dxa"/>
          </w:tcPr>
          <w:p w14:paraId="40CAD9C3" w14:textId="77777777" w:rsidR="007733CE" w:rsidRPr="001A36DC" w:rsidRDefault="007733CE" w:rsidP="006F77FC">
            <w:pPr>
              <w:jc w:val="center"/>
              <w:rPr>
                <w:rStyle w:val="Fett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982" w:type="dxa"/>
          </w:tcPr>
          <w:p w14:paraId="4110D339" w14:textId="77777777" w:rsidR="007733CE" w:rsidRPr="001A36DC" w:rsidRDefault="007733CE" w:rsidP="006F77FC">
            <w:pPr>
              <w:jc w:val="center"/>
              <w:rPr>
                <w:rStyle w:val="Fett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921" w:type="dxa"/>
          </w:tcPr>
          <w:p w14:paraId="3D841330" w14:textId="77777777" w:rsidR="007733CE" w:rsidRPr="001A36DC" w:rsidRDefault="007733CE" w:rsidP="006F77FC">
            <w:pPr>
              <w:jc w:val="center"/>
              <w:rPr>
                <w:rStyle w:val="Fett"/>
                <w:b w:val="0"/>
                <w:bCs w:val="0"/>
                <w:sz w:val="22"/>
                <w:szCs w:val="22"/>
              </w:rPr>
            </w:pPr>
          </w:p>
        </w:tc>
        <w:tc>
          <w:tcPr>
            <w:tcW w:w="2091" w:type="dxa"/>
          </w:tcPr>
          <w:p w14:paraId="0EE0FE58" w14:textId="77777777" w:rsidR="007733CE" w:rsidRPr="001A36DC" w:rsidRDefault="007733CE" w:rsidP="006F77FC">
            <w:pPr>
              <w:jc w:val="center"/>
              <w:rPr>
                <w:rStyle w:val="Fett"/>
                <w:b w:val="0"/>
                <w:bCs w:val="0"/>
                <w:sz w:val="22"/>
                <w:szCs w:val="22"/>
              </w:rPr>
            </w:pPr>
          </w:p>
        </w:tc>
      </w:tr>
      <w:tr w:rsidR="007733CE" w14:paraId="3483B6DA" w14:textId="77777777" w:rsidTr="00CE47C0">
        <w:trPr>
          <w:trHeight w:val="251"/>
        </w:trPr>
        <w:tc>
          <w:tcPr>
            <w:tcW w:w="1985" w:type="dxa"/>
          </w:tcPr>
          <w:p w14:paraId="1792CA05" w14:textId="77777777" w:rsidR="007733CE" w:rsidRPr="001A36DC" w:rsidRDefault="007733CE" w:rsidP="006F77FC">
            <w:pPr>
              <w:jc w:val="center"/>
              <w:rPr>
                <w:rStyle w:val="Fett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370" w:type="dxa"/>
          </w:tcPr>
          <w:p w14:paraId="755CDFA1" w14:textId="77777777" w:rsidR="007733CE" w:rsidRPr="001A36DC" w:rsidRDefault="007733CE" w:rsidP="006F77FC">
            <w:pPr>
              <w:jc w:val="center"/>
              <w:rPr>
                <w:rStyle w:val="Fett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982" w:type="dxa"/>
          </w:tcPr>
          <w:p w14:paraId="06FC1E13" w14:textId="77777777" w:rsidR="007733CE" w:rsidRPr="001A36DC" w:rsidRDefault="007733CE" w:rsidP="006F77FC">
            <w:pPr>
              <w:jc w:val="center"/>
              <w:rPr>
                <w:rStyle w:val="Fett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921" w:type="dxa"/>
          </w:tcPr>
          <w:p w14:paraId="111A78AD" w14:textId="77777777" w:rsidR="007733CE" w:rsidRPr="001A36DC" w:rsidRDefault="007733CE" w:rsidP="006F77FC">
            <w:pPr>
              <w:jc w:val="center"/>
              <w:rPr>
                <w:rStyle w:val="Fett"/>
                <w:b w:val="0"/>
                <w:bCs w:val="0"/>
                <w:sz w:val="22"/>
                <w:szCs w:val="22"/>
              </w:rPr>
            </w:pPr>
          </w:p>
        </w:tc>
        <w:tc>
          <w:tcPr>
            <w:tcW w:w="2091" w:type="dxa"/>
          </w:tcPr>
          <w:p w14:paraId="3F943A0C" w14:textId="77777777" w:rsidR="007733CE" w:rsidRPr="001A36DC" w:rsidRDefault="007733CE" w:rsidP="006F77FC">
            <w:pPr>
              <w:jc w:val="center"/>
              <w:rPr>
                <w:rStyle w:val="Fett"/>
                <w:b w:val="0"/>
                <w:bCs w:val="0"/>
                <w:sz w:val="22"/>
                <w:szCs w:val="22"/>
              </w:rPr>
            </w:pPr>
          </w:p>
        </w:tc>
      </w:tr>
      <w:tr w:rsidR="00D2373F" w14:paraId="5DEFC660" w14:textId="77777777" w:rsidTr="00CE47C0">
        <w:trPr>
          <w:trHeight w:val="237"/>
        </w:trPr>
        <w:tc>
          <w:tcPr>
            <w:tcW w:w="1985" w:type="dxa"/>
          </w:tcPr>
          <w:p w14:paraId="3C0A9087" w14:textId="77777777" w:rsidR="00A31274" w:rsidRPr="001A36DC" w:rsidRDefault="00A31274" w:rsidP="006F77FC">
            <w:pPr>
              <w:jc w:val="center"/>
              <w:rPr>
                <w:rStyle w:val="Fett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370" w:type="dxa"/>
          </w:tcPr>
          <w:p w14:paraId="7C5761E2" w14:textId="77777777" w:rsidR="00A31274" w:rsidRPr="001A36DC" w:rsidRDefault="00A31274" w:rsidP="006F77FC">
            <w:pPr>
              <w:jc w:val="center"/>
              <w:rPr>
                <w:rStyle w:val="Fett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982" w:type="dxa"/>
          </w:tcPr>
          <w:p w14:paraId="3F5308F2" w14:textId="77777777" w:rsidR="00A31274" w:rsidRPr="001A36DC" w:rsidRDefault="00A31274" w:rsidP="006F77FC">
            <w:pPr>
              <w:jc w:val="center"/>
              <w:rPr>
                <w:rStyle w:val="Fett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921" w:type="dxa"/>
          </w:tcPr>
          <w:p w14:paraId="6F8B10D7" w14:textId="77777777" w:rsidR="00A31274" w:rsidRPr="001A36DC" w:rsidRDefault="00A31274" w:rsidP="006F77FC">
            <w:pPr>
              <w:jc w:val="center"/>
              <w:rPr>
                <w:rStyle w:val="Fett"/>
                <w:b w:val="0"/>
                <w:bCs w:val="0"/>
                <w:sz w:val="22"/>
                <w:szCs w:val="22"/>
              </w:rPr>
            </w:pPr>
          </w:p>
        </w:tc>
        <w:tc>
          <w:tcPr>
            <w:tcW w:w="2091" w:type="dxa"/>
          </w:tcPr>
          <w:p w14:paraId="4511FBA5" w14:textId="77777777" w:rsidR="00A31274" w:rsidRPr="001A36DC" w:rsidRDefault="00A31274" w:rsidP="006F77FC">
            <w:pPr>
              <w:jc w:val="center"/>
              <w:rPr>
                <w:rStyle w:val="Fett"/>
                <w:b w:val="0"/>
                <w:bCs w:val="0"/>
                <w:sz w:val="22"/>
                <w:szCs w:val="22"/>
              </w:rPr>
            </w:pPr>
          </w:p>
        </w:tc>
      </w:tr>
      <w:tr w:rsidR="00D2373F" w14:paraId="4FBDB181" w14:textId="77777777" w:rsidTr="00CE47C0">
        <w:trPr>
          <w:trHeight w:val="251"/>
        </w:trPr>
        <w:tc>
          <w:tcPr>
            <w:tcW w:w="1985" w:type="dxa"/>
          </w:tcPr>
          <w:p w14:paraId="529A3E1F" w14:textId="77777777" w:rsidR="00A31274" w:rsidRPr="001A36DC" w:rsidRDefault="00A31274" w:rsidP="006F77FC">
            <w:pPr>
              <w:jc w:val="center"/>
              <w:rPr>
                <w:rStyle w:val="Fett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370" w:type="dxa"/>
          </w:tcPr>
          <w:p w14:paraId="024DFEA9" w14:textId="77777777" w:rsidR="00A31274" w:rsidRPr="001A36DC" w:rsidRDefault="00A31274" w:rsidP="006F77FC">
            <w:pPr>
              <w:jc w:val="center"/>
              <w:rPr>
                <w:rStyle w:val="Fett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982" w:type="dxa"/>
          </w:tcPr>
          <w:p w14:paraId="052F533E" w14:textId="77777777" w:rsidR="00A31274" w:rsidRPr="001A36DC" w:rsidRDefault="00A31274" w:rsidP="006F77FC">
            <w:pPr>
              <w:jc w:val="center"/>
              <w:rPr>
                <w:rStyle w:val="Fett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921" w:type="dxa"/>
          </w:tcPr>
          <w:p w14:paraId="03992DB2" w14:textId="77777777" w:rsidR="00A31274" w:rsidRPr="001A36DC" w:rsidRDefault="00A31274" w:rsidP="006F77FC">
            <w:pPr>
              <w:jc w:val="center"/>
              <w:rPr>
                <w:rStyle w:val="Fett"/>
                <w:b w:val="0"/>
                <w:bCs w:val="0"/>
                <w:sz w:val="22"/>
                <w:szCs w:val="22"/>
              </w:rPr>
            </w:pPr>
          </w:p>
        </w:tc>
        <w:tc>
          <w:tcPr>
            <w:tcW w:w="2091" w:type="dxa"/>
          </w:tcPr>
          <w:p w14:paraId="267ACAAA" w14:textId="77777777" w:rsidR="00A31274" w:rsidRPr="001A36DC" w:rsidRDefault="00A31274" w:rsidP="006F77FC">
            <w:pPr>
              <w:jc w:val="center"/>
              <w:rPr>
                <w:rStyle w:val="Fett"/>
                <w:b w:val="0"/>
                <w:bCs w:val="0"/>
                <w:sz w:val="22"/>
                <w:szCs w:val="22"/>
              </w:rPr>
            </w:pPr>
          </w:p>
        </w:tc>
      </w:tr>
      <w:tr w:rsidR="00D2373F" w14:paraId="03225C44" w14:textId="77777777" w:rsidTr="00CE47C0">
        <w:trPr>
          <w:trHeight w:val="237"/>
        </w:trPr>
        <w:tc>
          <w:tcPr>
            <w:tcW w:w="1985" w:type="dxa"/>
          </w:tcPr>
          <w:p w14:paraId="3B4F7B54" w14:textId="77777777" w:rsidR="00A31274" w:rsidRPr="001A36DC" w:rsidRDefault="00A31274" w:rsidP="006F77FC">
            <w:pPr>
              <w:jc w:val="center"/>
              <w:rPr>
                <w:rStyle w:val="Fett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370" w:type="dxa"/>
          </w:tcPr>
          <w:p w14:paraId="733B1AB5" w14:textId="77777777" w:rsidR="00A31274" w:rsidRPr="001A36DC" w:rsidRDefault="00A31274" w:rsidP="006F77FC">
            <w:pPr>
              <w:jc w:val="center"/>
              <w:rPr>
                <w:rStyle w:val="Fett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982" w:type="dxa"/>
          </w:tcPr>
          <w:p w14:paraId="3D7C7FC0" w14:textId="77777777" w:rsidR="00A31274" w:rsidRPr="001A36DC" w:rsidRDefault="00A31274" w:rsidP="006F77FC">
            <w:pPr>
              <w:jc w:val="center"/>
              <w:rPr>
                <w:rStyle w:val="Fett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921" w:type="dxa"/>
          </w:tcPr>
          <w:p w14:paraId="6C3DB519" w14:textId="77777777" w:rsidR="00A31274" w:rsidRPr="001A36DC" w:rsidRDefault="00A31274" w:rsidP="006F77FC">
            <w:pPr>
              <w:jc w:val="center"/>
              <w:rPr>
                <w:rStyle w:val="Fett"/>
                <w:b w:val="0"/>
                <w:bCs w:val="0"/>
                <w:sz w:val="22"/>
                <w:szCs w:val="22"/>
              </w:rPr>
            </w:pPr>
          </w:p>
        </w:tc>
        <w:tc>
          <w:tcPr>
            <w:tcW w:w="2091" w:type="dxa"/>
          </w:tcPr>
          <w:p w14:paraId="165983CF" w14:textId="77777777" w:rsidR="00A31274" w:rsidRPr="001A36DC" w:rsidRDefault="00A31274" w:rsidP="006F77FC">
            <w:pPr>
              <w:jc w:val="center"/>
              <w:rPr>
                <w:rStyle w:val="Fett"/>
                <w:b w:val="0"/>
                <w:bCs w:val="0"/>
                <w:sz w:val="22"/>
                <w:szCs w:val="22"/>
              </w:rPr>
            </w:pPr>
          </w:p>
        </w:tc>
      </w:tr>
      <w:tr w:rsidR="00D2373F" w14:paraId="55ECA856" w14:textId="77777777" w:rsidTr="00CE47C0">
        <w:trPr>
          <w:trHeight w:val="251"/>
        </w:trPr>
        <w:tc>
          <w:tcPr>
            <w:tcW w:w="1985" w:type="dxa"/>
          </w:tcPr>
          <w:p w14:paraId="583A5BCB" w14:textId="77777777" w:rsidR="00A31274" w:rsidRPr="001A36DC" w:rsidRDefault="00A31274" w:rsidP="006F77FC">
            <w:pPr>
              <w:jc w:val="center"/>
              <w:rPr>
                <w:rStyle w:val="Fett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370" w:type="dxa"/>
          </w:tcPr>
          <w:p w14:paraId="51E05257" w14:textId="77777777" w:rsidR="00A31274" w:rsidRPr="001A36DC" w:rsidRDefault="00A31274" w:rsidP="006F77FC">
            <w:pPr>
              <w:jc w:val="center"/>
              <w:rPr>
                <w:rStyle w:val="Fett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982" w:type="dxa"/>
          </w:tcPr>
          <w:p w14:paraId="25C3AB0C" w14:textId="77777777" w:rsidR="00A31274" w:rsidRPr="001A36DC" w:rsidRDefault="00A31274" w:rsidP="006F77FC">
            <w:pPr>
              <w:jc w:val="center"/>
              <w:rPr>
                <w:rStyle w:val="Fett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921" w:type="dxa"/>
          </w:tcPr>
          <w:p w14:paraId="5E85C439" w14:textId="77777777" w:rsidR="00A31274" w:rsidRPr="001A36DC" w:rsidRDefault="00A31274" w:rsidP="006F77FC">
            <w:pPr>
              <w:jc w:val="center"/>
              <w:rPr>
                <w:rStyle w:val="Fett"/>
                <w:b w:val="0"/>
                <w:bCs w:val="0"/>
                <w:sz w:val="22"/>
                <w:szCs w:val="22"/>
              </w:rPr>
            </w:pPr>
          </w:p>
        </w:tc>
        <w:tc>
          <w:tcPr>
            <w:tcW w:w="2091" w:type="dxa"/>
          </w:tcPr>
          <w:p w14:paraId="4CC5A8E1" w14:textId="77777777" w:rsidR="00A31274" w:rsidRPr="001A36DC" w:rsidRDefault="00A31274" w:rsidP="006F77FC">
            <w:pPr>
              <w:jc w:val="center"/>
              <w:rPr>
                <w:rStyle w:val="Fett"/>
                <w:b w:val="0"/>
                <w:bCs w:val="0"/>
                <w:sz w:val="22"/>
                <w:szCs w:val="22"/>
              </w:rPr>
            </w:pPr>
          </w:p>
        </w:tc>
      </w:tr>
      <w:tr w:rsidR="00CE6730" w:rsidRPr="00301B43" w14:paraId="442AC69B" w14:textId="77777777" w:rsidTr="00D2373F">
        <w:trPr>
          <w:trHeight w:val="4296"/>
        </w:trPr>
        <w:tc>
          <w:tcPr>
            <w:tcW w:w="9349" w:type="dxa"/>
            <w:gridSpan w:val="5"/>
          </w:tcPr>
          <w:p w14:paraId="7302DAF5" w14:textId="77777777" w:rsidR="00CE6730" w:rsidRPr="00CE6730" w:rsidRDefault="00CE6730" w:rsidP="00CE6730">
            <w:pPr>
              <w:pStyle w:val="TableParagraph"/>
              <w:spacing w:line="276" w:lineRule="auto"/>
              <w:ind w:right="16"/>
              <w:rPr>
                <w:rFonts w:ascii="Calibri" w:hAnsi="Calibri" w:cs="Calibri"/>
              </w:rPr>
            </w:pPr>
            <w:r w:rsidRPr="007F150B">
              <w:rPr>
                <w:rFonts w:ascii="Calibri" w:hAnsi="Calibri" w:cs="Calibri"/>
                <w:b/>
                <w:bCs/>
              </w:rPr>
              <w:t>*</w:t>
            </w:r>
            <w:r w:rsidRPr="00CE6730">
              <w:rPr>
                <w:rFonts w:ascii="Calibri" w:hAnsi="Calibri" w:cs="Calibri"/>
              </w:rPr>
              <w:t xml:space="preserve">The Order has to be given minimum </w:t>
            </w:r>
            <w:r w:rsidR="000D3C3D">
              <w:rPr>
                <w:rFonts w:ascii="Calibri" w:hAnsi="Calibri" w:cs="Calibri"/>
              </w:rPr>
              <w:t>12</w:t>
            </w:r>
            <w:r w:rsidRPr="00CE6730">
              <w:rPr>
                <w:rFonts w:ascii="Calibri" w:hAnsi="Calibri" w:cs="Calibri"/>
              </w:rPr>
              <w:t xml:space="preserve"> hours before trailer’s arrival at the terminal </w:t>
            </w:r>
            <w:proofErr w:type="spellStart"/>
            <w:r w:rsidRPr="00CE6730">
              <w:rPr>
                <w:rFonts w:ascii="Calibri" w:hAnsi="Calibri" w:cs="Calibri"/>
              </w:rPr>
              <w:t>Skandinavienkai</w:t>
            </w:r>
            <w:proofErr w:type="spellEnd"/>
            <w:r w:rsidRPr="00CE6730">
              <w:rPr>
                <w:rFonts w:ascii="Calibri" w:hAnsi="Calibri" w:cs="Calibri"/>
              </w:rPr>
              <w:t xml:space="preserve"> by E-Mail using the order note. The inspection results will be e-mailed to the address customer mentioned. </w:t>
            </w:r>
          </w:p>
          <w:p w14:paraId="4F96E289" w14:textId="77777777" w:rsidR="00CE6730" w:rsidRPr="00CE6730" w:rsidRDefault="00CE6730" w:rsidP="00CE6730">
            <w:pPr>
              <w:pStyle w:val="TableParagraph"/>
              <w:spacing w:line="276" w:lineRule="auto"/>
              <w:ind w:right="16"/>
              <w:rPr>
                <w:rFonts w:ascii="Calibri" w:hAnsi="Calibri" w:cs="Calibri"/>
              </w:rPr>
            </w:pPr>
            <w:proofErr w:type="spellStart"/>
            <w:r w:rsidRPr="00CE6730">
              <w:rPr>
                <w:rFonts w:ascii="Calibri" w:hAnsi="Calibri" w:cs="Calibri"/>
              </w:rPr>
              <w:t>Skandinavienkai</w:t>
            </w:r>
            <w:proofErr w:type="spellEnd"/>
            <w:r w:rsidRPr="00CE6730">
              <w:rPr>
                <w:rFonts w:ascii="Calibri" w:hAnsi="Calibri" w:cs="Calibri"/>
              </w:rPr>
              <w:t>:</w:t>
            </w:r>
          </w:p>
          <w:p w14:paraId="6A7D9395" w14:textId="77777777" w:rsidR="00CE6730" w:rsidRPr="00CE6730" w:rsidRDefault="00CE6730" w:rsidP="00CE6730">
            <w:pPr>
              <w:pStyle w:val="TableParagraph"/>
              <w:spacing w:line="276" w:lineRule="auto"/>
              <w:ind w:right="16"/>
              <w:rPr>
                <w:rFonts w:ascii="Calibri" w:hAnsi="Calibri" w:cs="Calibri"/>
              </w:rPr>
            </w:pPr>
            <w:hyperlink r:id="rId8" w:history="1">
              <w:r w:rsidRPr="00CE6730">
                <w:rPr>
                  <w:rStyle w:val="Hyperlink"/>
                  <w:rFonts w:ascii="Calibri" w:hAnsi="Calibri" w:cs="Calibri"/>
                </w:rPr>
                <w:t>Sk-gate@lhg.com</w:t>
              </w:r>
            </w:hyperlink>
            <w:r w:rsidR="00CE7A9F">
              <w:rPr>
                <w:rFonts w:ascii="Calibri" w:hAnsi="Calibri" w:cs="Calibri"/>
              </w:rPr>
              <w:t xml:space="preserve"> / </w:t>
            </w:r>
            <w:hyperlink r:id="rId9" w:history="1">
              <w:r w:rsidR="00C03B6F" w:rsidRPr="00BB7847">
                <w:rPr>
                  <w:rStyle w:val="Hyperlink"/>
                  <w:rFonts w:ascii="Calibri" w:hAnsi="Calibri" w:cs="Calibri"/>
                </w:rPr>
                <w:t>Sk-oc@lhg.com</w:t>
              </w:r>
            </w:hyperlink>
          </w:p>
          <w:p w14:paraId="6E93B7F5" w14:textId="77777777" w:rsidR="00CE7A9F" w:rsidRDefault="00CE6730" w:rsidP="00CE7A9F">
            <w:pPr>
              <w:pStyle w:val="TableParagraph"/>
              <w:spacing w:line="276" w:lineRule="auto"/>
              <w:ind w:left="29" w:right="16"/>
              <w:rPr>
                <w:rFonts w:ascii="Calibri" w:hAnsi="Calibri" w:cs="Calibri"/>
              </w:rPr>
            </w:pPr>
            <w:r w:rsidRPr="00CE6730">
              <w:rPr>
                <w:rFonts w:ascii="Calibri" w:hAnsi="Calibri" w:cs="Calibri"/>
              </w:rPr>
              <w:t xml:space="preserve">The customer has to ensure that the designated trailer is marked in the system for a “seal check” at the time of gate in. Otherwise LHG </w:t>
            </w:r>
            <w:r w:rsidR="00D56CF4" w:rsidRPr="00CE6730">
              <w:rPr>
                <w:rFonts w:ascii="Calibri" w:hAnsi="Calibri" w:cs="Calibri"/>
              </w:rPr>
              <w:t>cannot</w:t>
            </w:r>
            <w:r w:rsidRPr="00CE6730">
              <w:rPr>
                <w:rFonts w:ascii="Calibri" w:hAnsi="Calibri" w:cs="Calibri"/>
              </w:rPr>
              <w:t xml:space="preserve"> safeguard that this service is carried out.</w:t>
            </w:r>
            <w:r w:rsidR="00CE7A9F" w:rsidRPr="00B73596">
              <w:rPr>
                <w:rFonts w:ascii="Calibri" w:hAnsi="Calibri" w:cs="Calibri"/>
              </w:rPr>
              <w:t xml:space="preserve"> The LHG is not liable for care and custody.</w:t>
            </w:r>
          </w:p>
          <w:p w14:paraId="3405235F" w14:textId="77777777" w:rsidR="007733CE" w:rsidRPr="007733CE" w:rsidRDefault="00CE6730" w:rsidP="007733CE">
            <w:pPr>
              <w:pStyle w:val="TableParagraph"/>
              <w:spacing w:line="276" w:lineRule="auto"/>
              <w:ind w:left="29" w:right="16"/>
              <w:rPr>
                <w:rFonts w:ascii="Calibri" w:hAnsi="Calibri" w:cs="Calibri"/>
              </w:rPr>
            </w:pPr>
            <w:r w:rsidRPr="00491318">
              <w:rPr>
                <w:rFonts w:ascii="Calibri" w:hAnsi="Calibri" w:cs="Calibri"/>
                <w:noProof/>
              </w:rPr>
              <w:drawing>
                <wp:inline distT="0" distB="0" distL="0" distR="0" wp14:anchorId="28700061" wp14:editId="6BCB5C1B">
                  <wp:extent cx="5772150" cy="962025"/>
                  <wp:effectExtent l="0" t="0" r="0" b="9525"/>
                  <wp:docPr id="1624619910" name="Grafik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72150" cy="962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8121302" w14:textId="77777777" w:rsidR="00A31274" w:rsidRPr="00CE47C0" w:rsidRDefault="00A31274" w:rsidP="00CE47C0">
      <w:pPr>
        <w:rPr>
          <w:rStyle w:val="Fett"/>
          <w:b w:val="0"/>
          <w:bCs w:val="0"/>
          <w:sz w:val="2"/>
          <w:szCs w:val="2"/>
        </w:rPr>
      </w:pPr>
    </w:p>
    <w:sectPr w:rsidR="00A31274" w:rsidRPr="00CE47C0" w:rsidSect="00951BF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6" w:h="16838"/>
      <w:pgMar w:top="3387" w:right="1134" w:bottom="1907" w:left="1418" w:header="0" w:footer="47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F74E68" w14:textId="77777777" w:rsidR="006F77FC" w:rsidRDefault="006F77FC" w:rsidP="00E75C4C">
      <w:r>
        <w:separator/>
      </w:r>
    </w:p>
  </w:endnote>
  <w:endnote w:type="continuationSeparator" w:id="0">
    <w:p w14:paraId="1C3C7BDE" w14:textId="77777777" w:rsidR="006F77FC" w:rsidRDefault="006F77FC" w:rsidP="00E75C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eitenzahl"/>
      </w:rPr>
      <w:id w:val="1983734466"/>
      <w:docPartObj>
        <w:docPartGallery w:val="Page Numbers (Bottom of Page)"/>
        <w:docPartUnique/>
      </w:docPartObj>
    </w:sdtPr>
    <w:sdtEndPr>
      <w:rPr>
        <w:rStyle w:val="Seitenzahl"/>
      </w:rPr>
    </w:sdtEndPr>
    <w:sdtContent>
      <w:p w14:paraId="41FD15AE" w14:textId="77777777" w:rsidR="00D76344" w:rsidRDefault="00D76344" w:rsidP="00026AB7">
        <w:pPr>
          <w:pStyle w:val="Fuzeile"/>
          <w:framePr w:wrap="none" w:vAnchor="text" w:hAnchor="margin" w:xAlign="right" w:y="1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end"/>
        </w:r>
      </w:p>
    </w:sdtContent>
  </w:sdt>
  <w:p w14:paraId="253581EA" w14:textId="77777777" w:rsidR="00D76344" w:rsidRDefault="00D76344" w:rsidP="00D76344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eitenzahl"/>
      </w:rPr>
      <w:id w:val="-204881068"/>
      <w:docPartObj>
        <w:docPartGallery w:val="Page Numbers (Bottom of Page)"/>
        <w:docPartUnique/>
      </w:docPartObj>
    </w:sdtPr>
    <w:sdtEndPr>
      <w:rPr>
        <w:rStyle w:val="Seitenzahl"/>
        <w:color w:val="004776" w:themeColor="text2"/>
      </w:rPr>
    </w:sdtEndPr>
    <w:sdtContent>
      <w:p w14:paraId="0AE4ABCC" w14:textId="77777777" w:rsidR="00D76344" w:rsidRPr="00D76344" w:rsidRDefault="00D76344" w:rsidP="00D76344">
        <w:pPr>
          <w:pStyle w:val="Fuzeile"/>
          <w:framePr w:w="505" w:h="246" w:hRule="exact" w:wrap="none" w:vAnchor="text" w:hAnchor="page" w:x="10252" w:y="-481"/>
          <w:jc w:val="right"/>
          <w:rPr>
            <w:rStyle w:val="Seitenzahl"/>
            <w:color w:val="004776" w:themeColor="text2"/>
          </w:rPr>
        </w:pPr>
        <w:r w:rsidRPr="00D76344">
          <w:rPr>
            <w:rStyle w:val="Seitenzahl"/>
            <w:color w:val="004776" w:themeColor="text2"/>
          </w:rPr>
          <w:fldChar w:fldCharType="begin"/>
        </w:r>
        <w:r w:rsidRPr="00D76344">
          <w:rPr>
            <w:rStyle w:val="Seitenzahl"/>
            <w:color w:val="004776" w:themeColor="text2"/>
          </w:rPr>
          <w:instrText xml:space="preserve"> PAGE </w:instrText>
        </w:r>
        <w:r w:rsidRPr="00D76344">
          <w:rPr>
            <w:rStyle w:val="Seitenzahl"/>
            <w:color w:val="004776" w:themeColor="text2"/>
          </w:rPr>
          <w:fldChar w:fldCharType="separate"/>
        </w:r>
        <w:r w:rsidRPr="00D76344">
          <w:rPr>
            <w:rStyle w:val="Seitenzahl"/>
            <w:color w:val="004776" w:themeColor="text2"/>
          </w:rPr>
          <w:t>2</w:t>
        </w:r>
        <w:r w:rsidRPr="00D76344">
          <w:rPr>
            <w:rStyle w:val="Seitenzahl"/>
            <w:color w:val="004776" w:themeColor="text2"/>
          </w:rPr>
          <w:fldChar w:fldCharType="end"/>
        </w:r>
      </w:p>
    </w:sdtContent>
  </w:sdt>
  <w:p w14:paraId="019F6903" w14:textId="77777777" w:rsidR="00D76344" w:rsidRDefault="00D76344" w:rsidP="00D76344">
    <w:pPr>
      <w:pStyle w:val="Fuzeile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eitenzahl"/>
      </w:rPr>
      <w:id w:val="-1231386696"/>
      <w:docPartObj>
        <w:docPartGallery w:val="Page Numbers (Bottom of Page)"/>
        <w:docPartUnique/>
      </w:docPartObj>
    </w:sdtPr>
    <w:sdtEndPr>
      <w:rPr>
        <w:rStyle w:val="Seitenzahl"/>
        <w:color w:val="004776" w:themeColor="text2"/>
      </w:rPr>
    </w:sdtEndPr>
    <w:sdtContent>
      <w:p w14:paraId="0B773625" w14:textId="77777777" w:rsidR="00951BFA" w:rsidRPr="00D76344" w:rsidRDefault="00951BFA" w:rsidP="00FF4AFE">
        <w:pPr>
          <w:pStyle w:val="Fuzeile"/>
          <w:framePr w:w="505" w:h="246" w:hRule="exact" w:wrap="none" w:vAnchor="text" w:hAnchor="page" w:x="10252" w:y="-466"/>
          <w:jc w:val="right"/>
          <w:rPr>
            <w:rStyle w:val="Seitenzahl"/>
            <w:color w:val="004776" w:themeColor="text2"/>
          </w:rPr>
        </w:pPr>
        <w:r w:rsidRPr="00D76344">
          <w:rPr>
            <w:rStyle w:val="Seitenzahl"/>
            <w:color w:val="004776" w:themeColor="text2"/>
          </w:rPr>
          <w:fldChar w:fldCharType="begin"/>
        </w:r>
        <w:r w:rsidRPr="00D76344">
          <w:rPr>
            <w:rStyle w:val="Seitenzahl"/>
            <w:color w:val="004776" w:themeColor="text2"/>
          </w:rPr>
          <w:instrText xml:space="preserve"> PAGE </w:instrText>
        </w:r>
        <w:r w:rsidRPr="00D76344">
          <w:rPr>
            <w:rStyle w:val="Seitenzahl"/>
            <w:color w:val="004776" w:themeColor="text2"/>
          </w:rPr>
          <w:fldChar w:fldCharType="separate"/>
        </w:r>
        <w:r>
          <w:rPr>
            <w:rStyle w:val="Seitenzahl"/>
            <w:color w:val="004776" w:themeColor="text2"/>
          </w:rPr>
          <w:t>1</w:t>
        </w:r>
        <w:r w:rsidRPr="00D76344">
          <w:rPr>
            <w:rStyle w:val="Seitenzahl"/>
            <w:color w:val="004776" w:themeColor="text2"/>
          </w:rPr>
          <w:fldChar w:fldCharType="end"/>
        </w:r>
      </w:p>
    </w:sdtContent>
  </w:sdt>
  <w:p w14:paraId="7764F09F" w14:textId="77777777" w:rsidR="00951BFA" w:rsidRDefault="00951BF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02A3D2" w14:textId="77777777" w:rsidR="006F77FC" w:rsidRDefault="006F77FC" w:rsidP="00E75C4C">
      <w:r>
        <w:separator/>
      </w:r>
    </w:p>
  </w:footnote>
  <w:footnote w:type="continuationSeparator" w:id="0">
    <w:p w14:paraId="48984A78" w14:textId="77777777" w:rsidR="006F77FC" w:rsidRDefault="006F77FC" w:rsidP="00E75C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C02730" w14:textId="77777777" w:rsidR="00CC7CC1" w:rsidRDefault="00CC7CC1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79B322" w14:textId="77777777" w:rsidR="003273BB" w:rsidRDefault="00B93DB2">
    <w:pPr>
      <w:pStyle w:val="Kopfzeile"/>
    </w:pPr>
    <w:r>
      <w:drawing>
        <wp:anchor distT="0" distB="0" distL="114300" distR="114300" simplePos="0" relativeHeight="251699200" behindDoc="1" locked="0" layoutInCell="1" allowOverlap="1" wp14:anchorId="74D76976" wp14:editId="06F5C35D">
          <wp:simplePos x="0" y="0"/>
          <wp:positionH relativeFrom="margin">
            <wp:posOffset>-897890</wp:posOffset>
          </wp:positionH>
          <wp:positionV relativeFrom="paragraph">
            <wp:posOffset>0</wp:posOffset>
          </wp:positionV>
          <wp:extent cx="7559040" cy="1511166"/>
          <wp:effectExtent l="0" t="0" r="0" b="635"/>
          <wp:wrapNone/>
          <wp:docPr id="3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Grafik 8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5864"/>
                  <a:stretch/>
                </pic:blipFill>
                <pic:spPr bwMode="auto">
                  <a:xfrm>
                    <a:off x="0" y="0"/>
                    <a:ext cx="7559040" cy="1511166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61AC33" w14:textId="77777777" w:rsidR="00E75C4C" w:rsidRDefault="00B93DB2">
    <w:pPr>
      <w:pStyle w:val="Kopfzeile"/>
    </w:pPr>
    <w:r>
      <w:drawing>
        <wp:anchor distT="0" distB="0" distL="114300" distR="114300" simplePos="0" relativeHeight="251697152" behindDoc="1" locked="0" layoutInCell="1" allowOverlap="1" wp14:anchorId="1D54850E" wp14:editId="4E811B63">
          <wp:simplePos x="0" y="0"/>
          <wp:positionH relativeFrom="margin">
            <wp:posOffset>-897890</wp:posOffset>
          </wp:positionH>
          <wp:positionV relativeFrom="paragraph">
            <wp:posOffset>0</wp:posOffset>
          </wp:positionV>
          <wp:extent cx="7559040" cy="1511166"/>
          <wp:effectExtent l="0" t="0" r="0" b="635"/>
          <wp:wrapNone/>
          <wp:docPr id="1" name="Grafik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Grafik 8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5864"/>
                  <a:stretch/>
                </pic:blipFill>
                <pic:spPr bwMode="auto">
                  <a:xfrm>
                    <a:off x="0" y="0"/>
                    <a:ext cx="7559040" cy="1511166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F4AFE" w:rsidRPr="000466AC">
      <w:rPr>
        <w:rStyle w:val="berschrift2Zchn"/>
      </w:rPr>
      <mc:AlternateContent>
        <mc:Choice Requires="wps">
          <w:drawing>
            <wp:anchor distT="0" distB="0" distL="114300" distR="114300" simplePos="0" relativeHeight="251695104" behindDoc="0" locked="1" layoutInCell="1" allowOverlap="1" wp14:anchorId="4A0492BC" wp14:editId="2C7E141C">
              <wp:simplePos x="0" y="0"/>
              <wp:positionH relativeFrom="column">
                <wp:posOffset>9525</wp:posOffset>
              </wp:positionH>
              <wp:positionV relativeFrom="page">
                <wp:posOffset>1490345</wp:posOffset>
              </wp:positionV>
              <wp:extent cx="1626870" cy="237490"/>
              <wp:effectExtent l="0" t="0" r="0" b="0"/>
              <wp:wrapNone/>
              <wp:docPr id="2" name="Textfeld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26870" cy="23749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BD63987" w14:textId="77777777" w:rsidR="00FF4AFE" w:rsidRPr="00467320" w:rsidRDefault="006F77FC" w:rsidP="00FF4AFE">
                          <w:pPr>
                            <w:ind w:left="-142" w:right="3"/>
                            <w:rPr>
                              <w:color w:val="000000" w:themeColor="text1"/>
                              <w:szCs w:val="20"/>
                            </w:rPr>
                          </w:pPr>
                          <w:r>
                            <w:rPr>
                              <w:color w:val="000000" w:themeColor="text1"/>
                              <w:szCs w:val="20"/>
                            </w:rPr>
                            <w:t>Terminal Skandinavienkai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40101DD" id="_x0000_t202" coordsize="21600,21600" o:spt="202" path="m,l,21600r21600,l21600,xe">
              <v:stroke joinstyle="miter"/>
              <v:path gradientshapeok="t" o:connecttype="rect"/>
            </v:shapetype>
            <v:shape id="Textfeld 7" o:spid="_x0000_s1026" type="#_x0000_t202" style="position:absolute;margin-left:.75pt;margin-top:117.35pt;width:128.1pt;height:18.7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" filled="f" stroked="f" strokeweight=".5pt">
              <v:textbox>
                <w:txbxContent>
                  <w:p w14:paraId="2CBFD975" w14:textId="2BE55B37" w:rsidR="00FF4AFE" w:rsidRPr="00467320" w:rsidRDefault="006F77FC" w:rsidP="00FF4AFE">
                    <w:pPr>
                      <w:ind w:left="-142" w:right="3"/>
                      <w:rPr>
                        <w:color w:val="000000" w:themeColor="text1"/>
                        <w:szCs w:val="20"/>
                      </w:rPr>
                    </w:pPr>
                    <w:r>
                      <w:rPr>
                        <w:color w:val="000000" w:themeColor="text1"/>
                        <w:szCs w:val="20"/>
                      </w:rPr>
                      <w:t>Terminal Skandinavienkai</w:t>
                    </w:r>
                  </w:p>
                </w:txbxContent>
              </v:textbox>
              <w10:wrap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mc:AlternateContent>
      <mc:Choice Requires="v">
        <w:pict>
          <v:shapetype w14:anchorId="7784D6C2"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Grafik 591356539" o:spid="_x0000_i1025" type="#_x0000_t75" style="width:737.25pt;height:729pt;visibility:visible;mso-wrap-style:square">
            <v:imagedata r:id="rId1" o:title=""/>
          </v:shape>
        </w:pict>
      </mc:Choice>
      <mc:Fallback>
        <w:drawing>
          <wp:inline distT="0" distB="0" distL="0" distR="0" wp14:anchorId="5DCE37EB">
            <wp:extent cx="9363075" cy="9258300"/>
            <wp:effectExtent l="0" t="0" r="0" b="0"/>
            <wp:docPr id="591356539" name="Grafik 5913565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-1023"/>
                    <pic:cNvPicPr>
                      <a:picLocks noChangeAspect="1" noChangeArrowheads="1"/>
                    </pic:cNvPicPr>
                  </pic:nvPicPr>
                  <pic:blipFill>
                    <a:blip r:embed="rId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63075" cy="925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numPicBullet w:numPicBulletId="1">
    <mc:AlternateContent>
      <mc:Choice Requires="v">
        <w:pict>
          <v:shape w14:anchorId="73550631" id="Grafik 1986391414" o:spid="_x0000_i1025" type="#_x0000_t75" style="width:737.25pt;height:728.25pt;visibility:visible;mso-wrap-style:square">
            <v:imagedata r:id="rId3" o:title=""/>
          </v:shape>
        </w:pict>
      </mc:Choice>
      <mc:Fallback>
        <w:drawing>
          <wp:inline distT="0" distB="0" distL="0" distR="0" wp14:anchorId="532B08A1">
            <wp:extent cx="9363075" cy="9248775"/>
            <wp:effectExtent l="0" t="0" r="0" b="0"/>
            <wp:docPr id="1986391414" name="Grafik 19863914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-102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63075" cy="924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abstractNum w:abstractNumId="0" w15:restartNumberingAfterBreak="0">
    <w:nsid w:val="075615A2"/>
    <w:multiLevelType w:val="multilevel"/>
    <w:tmpl w:val="B2FA9932"/>
    <w:numStyleLink w:val="LHGAuflistung"/>
  </w:abstractNum>
  <w:abstractNum w:abstractNumId="1" w15:restartNumberingAfterBreak="0">
    <w:nsid w:val="09D8458E"/>
    <w:multiLevelType w:val="hybridMultilevel"/>
    <w:tmpl w:val="9D60EF5A"/>
    <w:lvl w:ilvl="0" w:tplc="7D3E16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4776" w:themeColor="text2"/>
      </w:r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EF7C00" w:themeColor="accent1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BB0EDD"/>
    <w:multiLevelType w:val="hybridMultilevel"/>
    <w:tmpl w:val="C1AA27F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7C4D79"/>
    <w:multiLevelType w:val="multilevel"/>
    <w:tmpl w:val="B2FA9932"/>
    <w:numStyleLink w:val="LHGAuflistung"/>
  </w:abstractNum>
  <w:abstractNum w:abstractNumId="4" w15:restartNumberingAfterBreak="0">
    <w:nsid w:val="1BB76C99"/>
    <w:multiLevelType w:val="hybridMultilevel"/>
    <w:tmpl w:val="DCFC2F10"/>
    <w:lvl w:ilvl="0" w:tplc="8AE02292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/>
        <w:i w:val="0"/>
        <w:color w:val="004776" w:themeColor="text2"/>
        <w:sz w:val="18"/>
        <w:u w:color="004776" w:themeColor="text2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792D1B"/>
    <w:multiLevelType w:val="hybridMultilevel"/>
    <w:tmpl w:val="57DE5312"/>
    <w:lvl w:ilvl="0" w:tplc="8AE02292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/>
        <w:i w:val="0"/>
        <w:color w:val="004776" w:themeColor="text2"/>
        <w:sz w:val="18"/>
        <w:u w:color="004776" w:themeColor="text2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3565C5"/>
    <w:multiLevelType w:val="multilevel"/>
    <w:tmpl w:val="E6D2B0D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F7C00" w:themeColor="accent1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EF7C00" w:themeColor="accent1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D55DA8"/>
    <w:multiLevelType w:val="hybridMultilevel"/>
    <w:tmpl w:val="E6D2B0DE"/>
    <w:lvl w:ilvl="0" w:tplc="2766E6B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F7C00" w:themeColor="accent1"/>
      </w:rPr>
    </w:lvl>
    <w:lvl w:ilvl="1" w:tplc="AF2EFB7A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EF7C00" w:themeColor="accent1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026012"/>
    <w:multiLevelType w:val="multilevel"/>
    <w:tmpl w:val="9DCADC6A"/>
    <w:numStyleLink w:val="LHG-Stichpunkte"/>
  </w:abstractNum>
  <w:abstractNum w:abstractNumId="9" w15:restartNumberingAfterBreak="0">
    <w:nsid w:val="409A12CC"/>
    <w:multiLevelType w:val="multilevel"/>
    <w:tmpl w:val="9DCADC6A"/>
    <w:styleLink w:val="LHG-Stichpunkt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  <w:color w:val="004776" w:themeColor="text2"/>
      </w:rPr>
    </w:lvl>
    <w:lvl w:ilvl="1">
      <w:start w:val="1"/>
      <w:numFmt w:val="bullet"/>
      <w:lvlText w:val=""/>
      <w:lvlJc w:val="left"/>
      <w:pPr>
        <w:ind w:left="1069" w:hanging="360"/>
      </w:pPr>
      <w:rPr>
        <w:rFonts w:ascii="Symbol" w:hAnsi="Symbol" w:cs="Courier New" w:hint="default"/>
        <w:b/>
        <w:color w:val="EF7C00" w:themeColor="accent1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23527DD"/>
    <w:multiLevelType w:val="hybridMultilevel"/>
    <w:tmpl w:val="59A0D3E4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/>
        <w:i w:val="0"/>
        <w:color w:val="004776" w:themeColor="text2"/>
        <w:sz w:val="18"/>
        <w:u w:color="004776" w:themeColor="text2"/>
      </w:rPr>
    </w:lvl>
    <w:lvl w:ilvl="1" w:tplc="7A0206F6">
      <w:start w:val="1"/>
      <w:numFmt w:val="lowerLetter"/>
      <w:lvlText w:val="%2."/>
      <w:lvlJc w:val="left"/>
      <w:pPr>
        <w:ind w:left="1440" w:hanging="360"/>
      </w:pPr>
      <w:rPr>
        <w:rFonts w:ascii="Calibri" w:hAnsi="Calibri" w:hint="default"/>
        <w:b/>
        <w:i w:val="0"/>
        <w:color w:val="EF7C00" w:themeColor="accent1"/>
        <w:u w:color="EF7C00" w:themeColor="accent1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7FE65CC"/>
    <w:multiLevelType w:val="multilevel"/>
    <w:tmpl w:val="B2FA9932"/>
    <w:numStyleLink w:val="LHGAuflistung"/>
  </w:abstractNum>
  <w:abstractNum w:abstractNumId="12" w15:restartNumberingAfterBreak="0">
    <w:nsid w:val="6071071E"/>
    <w:multiLevelType w:val="multilevel"/>
    <w:tmpl w:val="9DCADC6A"/>
    <w:numStyleLink w:val="LHG-Stichpunkte"/>
  </w:abstractNum>
  <w:abstractNum w:abstractNumId="13" w15:restartNumberingAfterBreak="0">
    <w:nsid w:val="66291274"/>
    <w:multiLevelType w:val="multilevel"/>
    <w:tmpl w:val="B2FA9932"/>
    <w:styleLink w:val="LHGAuflistung"/>
    <w:lvl w:ilvl="0">
      <w:start w:val="1"/>
      <w:numFmt w:val="bullet"/>
      <w:lvlText w:val=""/>
      <w:lvlJc w:val="left"/>
      <w:pPr>
        <w:ind w:left="340" w:hanging="340"/>
      </w:pPr>
      <w:rPr>
        <w:rFonts w:ascii="Symbol" w:hAnsi="Symbol" w:hint="default"/>
        <w:b/>
        <w:color w:val="004776" w:themeColor="text2"/>
        <w:sz w:val="18"/>
      </w:rPr>
    </w:lvl>
    <w:lvl w:ilvl="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  <w:b/>
        <w:i w:val="0"/>
        <w:color w:val="EF7C00" w:themeColor="accent1"/>
        <w:sz w:val="19"/>
      </w:rPr>
    </w:lvl>
    <w:lvl w:ilvl="2">
      <w:start w:val="1"/>
      <w:numFmt w:val="none"/>
      <w:lvlText w:val="%3."/>
      <w:lvlJc w:val="right"/>
      <w:pPr>
        <w:ind w:left="2160" w:hanging="180"/>
      </w:pPr>
    </w:lvl>
    <w:lvl w:ilvl="3">
      <w:start w:val="1"/>
      <w:numFmt w:val="none"/>
      <w:lvlText w:val="%4."/>
      <w:lvlJc w:val="left"/>
      <w:pPr>
        <w:ind w:left="2880" w:hanging="360"/>
      </w:pPr>
    </w:lvl>
    <w:lvl w:ilvl="4">
      <w:start w:val="1"/>
      <w:numFmt w:val="none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648438107">
    <w:abstractNumId w:val="13"/>
  </w:num>
  <w:num w:numId="2" w16cid:durableId="1906790731">
    <w:abstractNumId w:val="9"/>
  </w:num>
  <w:num w:numId="3" w16cid:durableId="855195062">
    <w:abstractNumId w:val="7"/>
  </w:num>
  <w:num w:numId="4" w16cid:durableId="1023896309">
    <w:abstractNumId w:val="6"/>
  </w:num>
  <w:num w:numId="5" w16cid:durableId="569312798">
    <w:abstractNumId w:val="1"/>
  </w:num>
  <w:num w:numId="6" w16cid:durableId="1588735465">
    <w:abstractNumId w:val="12"/>
  </w:num>
  <w:num w:numId="7" w16cid:durableId="455374998">
    <w:abstractNumId w:val="8"/>
  </w:num>
  <w:num w:numId="8" w16cid:durableId="1815290210">
    <w:abstractNumId w:val="11"/>
  </w:num>
  <w:num w:numId="9" w16cid:durableId="1787505126">
    <w:abstractNumId w:val="0"/>
  </w:num>
  <w:num w:numId="10" w16cid:durableId="1971860904">
    <w:abstractNumId w:val="5"/>
  </w:num>
  <w:num w:numId="11" w16cid:durableId="1898541896">
    <w:abstractNumId w:val="3"/>
  </w:num>
  <w:num w:numId="12" w16cid:durableId="619144986">
    <w:abstractNumId w:val="2"/>
  </w:num>
  <w:num w:numId="13" w16cid:durableId="1295402926">
    <w:abstractNumId w:val="4"/>
  </w:num>
  <w:num w:numId="14" w16cid:durableId="204721915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unizeHasTextmodules" w:val="False"/>
  </w:docVars>
  <w:rsids>
    <w:rsidRoot w:val="006F77FC"/>
    <w:rsid w:val="000059AB"/>
    <w:rsid w:val="00015912"/>
    <w:rsid w:val="000466AC"/>
    <w:rsid w:val="00071309"/>
    <w:rsid w:val="000D3C3D"/>
    <w:rsid w:val="000D6437"/>
    <w:rsid w:val="000E1C5C"/>
    <w:rsid w:val="000E30FE"/>
    <w:rsid w:val="00193035"/>
    <w:rsid w:val="001A36DC"/>
    <w:rsid w:val="001B7581"/>
    <w:rsid w:val="001C1B2F"/>
    <w:rsid w:val="0025519E"/>
    <w:rsid w:val="002B50A1"/>
    <w:rsid w:val="002C6465"/>
    <w:rsid w:val="00300D5C"/>
    <w:rsid w:val="003273BB"/>
    <w:rsid w:val="0034072B"/>
    <w:rsid w:val="00342772"/>
    <w:rsid w:val="003B5B1F"/>
    <w:rsid w:val="00406A15"/>
    <w:rsid w:val="00411E2F"/>
    <w:rsid w:val="004249DF"/>
    <w:rsid w:val="00467320"/>
    <w:rsid w:val="00483A3F"/>
    <w:rsid w:val="00492734"/>
    <w:rsid w:val="004A2188"/>
    <w:rsid w:val="004C0704"/>
    <w:rsid w:val="00555176"/>
    <w:rsid w:val="005A770E"/>
    <w:rsid w:val="005F1F64"/>
    <w:rsid w:val="005F26E9"/>
    <w:rsid w:val="00614190"/>
    <w:rsid w:val="006264BE"/>
    <w:rsid w:val="006473EA"/>
    <w:rsid w:val="006F77FC"/>
    <w:rsid w:val="00737624"/>
    <w:rsid w:val="007733CE"/>
    <w:rsid w:val="00774BEC"/>
    <w:rsid w:val="007754C0"/>
    <w:rsid w:val="007F150B"/>
    <w:rsid w:val="008431C8"/>
    <w:rsid w:val="00846CA3"/>
    <w:rsid w:val="00862775"/>
    <w:rsid w:val="00951BFA"/>
    <w:rsid w:val="00A31274"/>
    <w:rsid w:val="00A50A25"/>
    <w:rsid w:val="00A512DE"/>
    <w:rsid w:val="00A77859"/>
    <w:rsid w:val="00A80780"/>
    <w:rsid w:val="00AD77E1"/>
    <w:rsid w:val="00AF71B6"/>
    <w:rsid w:val="00B0385D"/>
    <w:rsid w:val="00B64BD7"/>
    <w:rsid w:val="00B86A0D"/>
    <w:rsid w:val="00B93DB2"/>
    <w:rsid w:val="00C03B6F"/>
    <w:rsid w:val="00C45F68"/>
    <w:rsid w:val="00CC7CC1"/>
    <w:rsid w:val="00CE47C0"/>
    <w:rsid w:val="00CE6730"/>
    <w:rsid w:val="00CE7A9F"/>
    <w:rsid w:val="00D01DD3"/>
    <w:rsid w:val="00D2373F"/>
    <w:rsid w:val="00D56CF4"/>
    <w:rsid w:val="00D76344"/>
    <w:rsid w:val="00DC3AAD"/>
    <w:rsid w:val="00E75C4C"/>
    <w:rsid w:val="00F11195"/>
    <w:rsid w:val="00F32F5D"/>
    <w:rsid w:val="00F35E2B"/>
    <w:rsid w:val="00FC464A"/>
    <w:rsid w:val="00FF4AFE"/>
    <w:rsid w:val="00FF63C8"/>
    <w:rsid w:val="00FF66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6D473B"/>
  <w15:chartTrackingRefBased/>
  <w15:docId w15:val="{D91E7E35-28E9-4518-9EE1-AE940A699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Fließtext"/>
    <w:qFormat/>
    <w:rsid w:val="000466AC"/>
    <w:rPr>
      <w:noProof/>
      <w:color w:val="000000"/>
      <w:sz w:val="20"/>
    </w:rPr>
  </w:style>
  <w:style w:type="paragraph" w:styleId="berschrift1">
    <w:name w:val="heading 1"/>
    <w:aliases w:val="Überschrift"/>
    <w:next w:val="Standard"/>
    <w:link w:val="berschrift1Zchn"/>
    <w:autoRedefine/>
    <w:uiPriority w:val="9"/>
    <w:qFormat/>
    <w:rsid w:val="000466A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noProof/>
      <w:color w:val="004776" w:themeColor="text2"/>
      <w:sz w:val="20"/>
      <w:szCs w:val="32"/>
    </w:rPr>
  </w:style>
  <w:style w:type="paragraph" w:styleId="berschrift2">
    <w:name w:val="heading 2"/>
    <w:next w:val="Standard"/>
    <w:link w:val="berschrift2Zchn"/>
    <w:autoRedefine/>
    <w:uiPriority w:val="9"/>
    <w:unhideWhenUsed/>
    <w:rsid w:val="000466A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noProof/>
      <w:color w:val="000000" w:themeColor="text1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rsid w:val="000466AC"/>
    <w:rPr>
      <w:noProof/>
      <w:color w:val="000000"/>
      <w:sz w:val="20"/>
    </w:rPr>
  </w:style>
  <w:style w:type="character" w:customStyle="1" w:styleId="berschrift1Zchn">
    <w:name w:val="Überschrift 1 Zchn"/>
    <w:aliases w:val="Überschrift Zchn"/>
    <w:basedOn w:val="Absatz-Standardschriftart"/>
    <w:link w:val="berschrift1"/>
    <w:uiPriority w:val="9"/>
    <w:rsid w:val="000466AC"/>
    <w:rPr>
      <w:rFonts w:asciiTheme="majorHAnsi" w:eastAsiaTheme="majorEastAsia" w:hAnsiTheme="majorHAnsi" w:cstheme="majorBidi"/>
      <w:b/>
      <w:noProof/>
      <w:color w:val="004776" w:themeColor="text2"/>
      <w:sz w:val="20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0466AC"/>
    <w:rPr>
      <w:rFonts w:asciiTheme="majorHAnsi" w:eastAsiaTheme="majorEastAsia" w:hAnsiTheme="majorHAnsi" w:cstheme="majorBidi"/>
      <w:noProof/>
      <w:color w:val="000000" w:themeColor="text1"/>
      <w:sz w:val="26"/>
      <w:szCs w:val="26"/>
    </w:rPr>
  </w:style>
  <w:style w:type="numbering" w:customStyle="1" w:styleId="LHGAuflistung">
    <w:name w:val="LHG Auflistung"/>
    <w:uiPriority w:val="99"/>
    <w:rsid w:val="00483A3F"/>
    <w:pPr>
      <w:numPr>
        <w:numId w:val="1"/>
      </w:numPr>
    </w:pPr>
  </w:style>
  <w:style w:type="numbering" w:customStyle="1" w:styleId="LHG-Stichpunkte">
    <w:name w:val="LHG-Stichpunkte"/>
    <w:uiPriority w:val="99"/>
    <w:rsid w:val="00483A3F"/>
    <w:pPr>
      <w:numPr>
        <w:numId w:val="2"/>
      </w:numPr>
    </w:pPr>
  </w:style>
  <w:style w:type="paragraph" w:styleId="Kopfzeile">
    <w:name w:val="header"/>
    <w:basedOn w:val="Standard"/>
    <w:link w:val="KopfzeileZchn"/>
    <w:uiPriority w:val="99"/>
    <w:unhideWhenUsed/>
    <w:rsid w:val="00E75C4C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E75C4C"/>
    <w:rPr>
      <w:noProof/>
      <w:color w:val="000000"/>
    </w:rPr>
  </w:style>
  <w:style w:type="paragraph" w:styleId="Fuzeile">
    <w:name w:val="footer"/>
    <w:basedOn w:val="Standard"/>
    <w:link w:val="FuzeileZchn"/>
    <w:uiPriority w:val="99"/>
    <w:unhideWhenUsed/>
    <w:rsid w:val="000466AC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0466AC"/>
    <w:rPr>
      <w:noProof/>
      <w:color w:val="000000"/>
      <w:sz w:val="20"/>
    </w:rPr>
  </w:style>
  <w:style w:type="character" w:styleId="IntensiveHervorhebung">
    <w:name w:val="Intense Emphasis"/>
    <w:basedOn w:val="Absatz-Standardschriftart"/>
    <w:uiPriority w:val="21"/>
    <w:qFormat/>
    <w:rsid w:val="000466AC"/>
    <w:rPr>
      <w:rFonts w:asciiTheme="minorHAnsi" w:hAnsiTheme="minorHAnsi"/>
      <w:b/>
      <w:i w:val="0"/>
      <w:iCs/>
      <w:color w:val="EF7C00" w:themeColor="accent1"/>
      <w:sz w:val="20"/>
    </w:rPr>
  </w:style>
  <w:style w:type="character" w:styleId="Fett">
    <w:name w:val="Strong"/>
    <w:basedOn w:val="Absatz-Standardschriftart"/>
    <w:uiPriority w:val="22"/>
    <w:rsid w:val="000E1C5C"/>
    <w:rPr>
      <w:b/>
      <w:bCs/>
    </w:rPr>
  </w:style>
  <w:style w:type="paragraph" w:styleId="Zitat">
    <w:name w:val="Quote"/>
    <w:basedOn w:val="Standard"/>
    <w:next w:val="Standard"/>
    <w:link w:val="ZitatZchn"/>
    <w:uiPriority w:val="29"/>
    <w:qFormat/>
    <w:rsid w:val="000E1C5C"/>
    <w:pPr>
      <w:spacing w:before="200" w:after="160"/>
      <w:ind w:left="864" w:right="864"/>
      <w:jc w:val="center"/>
    </w:pPr>
    <w:rPr>
      <w:i/>
      <w:iCs/>
      <w:color w:val="004776" w:themeColor="text2"/>
    </w:rPr>
  </w:style>
  <w:style w:type="character" w:styleId="Hyperlink">
    <w:name w:val="Hyperlink"/>
    <w:basedOn w:val="Absatz-Standardschriftart"/>
    <w:uiPriority w:val="99"/>
    <w:unhideWhenUsed/>
    <w:rsid w:val="003273BB"/>
    <w:rPr>
      <w:color w:val="EF7C00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3273BB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3273BB"/>
    <w:rPr>
      <w:color w:val="004776" w:themeColor="followedHyperlink"/>
      <w:u w:val="single"/>
    </w:rPr>
  </w:style>
  <w:style w:type="character" w:customStyle="1" w:styleId="ZitatZchn">
    <w:name w:val="Zitat Zchn"/>
    <w:basedOn w:val="Absatz-Standardschriftart"/>
    <w:link w:val="Zitat"/>
    <w:uiPriority w:val="29"/>
    <w:rsid w:val="000E1C5C"/>
    <w:rPr>
      <w:i/>
      <w:iCs/>
      <w:noProof/>
      <w:color w:val="004776" w:themeColor="text2"/>
      <w:sz w:val="20"/>
    </w:rPr>
  </w:style>
  <w:style w:type="paragraph" w:customStyle="1" w:styleId="KleinerText">
    <w:name w:val="Kleiner Text"/>
    <w:basedOn w:val="Standard"/>
    <w:qFormat/>
    <w:rsid w:val="006264BE"/>
    <w:rPr>
      <w:color w:val="000000" w:themeColor="text1"/>
      <w:sz w:val="14"/>
    </w:rPr>
  </w:style>
  <w:style w:type="character" w:styleId="Seitenzahl">
    <w:name w:val="page number"/>
    <w:basedOn w:val="Absatz-Standardschriftart"/>
    <w:uiPriority w:val="99"/>
    <w:semiHidden/>
    <w:unhideWhenUsed/>
    <w:rsid w:val="00D76344"/>
  </w:style>
  <w:style w:type="paragraph" w:styleId="Listenabsatz">
    <w:name w:val="List Paragraph"/>
    <w:basedOn w:val="Standard"/>
    <w:uiPriority w:val="34"/>
    <w:qFormat/>
    <w:rsid w:val="00FF4AFE"/>
    <w:pPr>
      <w:ind w:left="720"/>
      <w:contextualSpacing/>
    </w:pPr>
  </w:style>
  <w:style w:type="table" w:styleId="Tabellenraster">
    <w:name w:val="Table Grid"/>
    <w:basedOn w:val="NormaleTabelle"/>
    <w:uiPriority w:val="39"/>
    <w:rsid w:val="006F77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A31274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A31274"/>
    <w:pPr>
      <w:spacing w:after="160"/>
    </w:pPr>
    <w:rPr>
      <w:noProof w:val="0"/>
      <w:color w:val="auto"/>
      <w:kern w:val="2"/>
      <w:szCs w:val="20"/>
      <w14:ligatures w14:val="standardContextual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A31274"/>
    <w:rPr>
      <w:kern w:val="2"/>
      <w:sz w:val="20"/>
      <w:szCs w:val="20"/>
      <w14:ligatures w14:val="standardContextual"/>
    </w:rPr>
  </w:style>
  <w:style w:type="paragraph" w:customStyle="1" w:styleId="TableParagraph">
    <w:name w:val="Table Paragraph"/>
    <w:basedOn w:val="Standard"/>
    <w:uiPriority w:val="1"/>
    <w:qFormat/>
    <w:rsid w:val="00CE6730"/>
    <w:pPr>
      <w:widowControl w:val="0"/>
      <w:autoSpaceDE w:val="0"/>
      <w:autoSpaceDN w:val="0"/>
      <w:spacing w:line="229" w:lineRule="exact"/>
    </w:pPr>
    <w:rPr>
      <w:rFonts w:ascii="Arial" w:eastAsia="Arial" w:hAnsi="Arial" w:cs="Arial"/>
      <w:noProof w:val="0"/>
      <w:color w:val="auto"/>
      <w:sz w:val="22"/>
      <w:szCs w:val="22"/>
      <w:lang w:val="en-GB" w:eastAsia="de-DE" w:bidi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k-gate@lhg.com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5.emf"/><Relationship Id="rId4" Type="http://schemas.openxmlformats.org/officeDocument/2006/relationships/settings" Target="settings.xml"/><Relationship Id="rId9" Type="http://schemas.openxmlformats.org/officeDocument/2006/relationships/hyperlink" Target="mailto:Sk-oc@lhg.com" TargetMode="Externa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ertr34\AppData\Local\Temp\Docunize\LHG-Gesch&#228;ftspapier-Blanko-Intern.dotm" TargetMode="External"/></Relationships>
</file>

<file path=word/theme/theme1.xml><?xml version="1.0" encoding="utf-8"?>
<a:theme xmlns:a="http://schemas.openxmlformats.org/drawingml/2006/main" name="Office">
  <a:themeElements>
    <a:clrScheme name="LHG Farben">
      <a:dk1>
        <a:sysClr val="windowText" lastClr="000000"/>
      </a:dk1>
      <a:lt1>
        <a:sysClr val="window" lastClr="FFFFFF"/>
      </a:lt1>
      <a:dk2>
        <a:srgbClr val="004776"/>
      </a:dk2>
      <a:lt2>
        <a:srgbClr val="E7E6E6"/>
      </a:lt2>
      <a:accent1>
        <a:srgbClr val="EF7C00"/>
      </a:accent1>
      <a:accent2>
        <a:srgbClr val="004776"/>
      </a:accent2>
      <a:accent3>
        <a:srgbClr val="34729D"/>
      </a:accent3>
      <a:accent4>
        <a:srgbClr val="6F94B8"/>
      </a:accent4>
      <a:accent5>
        <a:srgbClr val="A8BCD4"/>
      </a:accent5>
      <a:accent6>
        <a:srgbClr val="E1E7F1"/>
      </a:accent6>
      <a:hlink>
        <a:srgbClr val="EF7C00"/>
      </a:hlink>
      <a:folHlink>
        <a:srgbClr val="004776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noFill/>
        <a:ln w="6350">
          <a:noFill/>
        </a:ln>
      </a:spPr>
      <a:bodyPr wrap="square" rtlCol="0"/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67CC7BD5-59A3-364B-BB26-E7C16BA32A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LHG-Geschäftspapier-Blanko-Intern.dotm</Template>
  <TotalTime>0</TotalTime>
  <Pages>1</Pages>
  <Words>133</Words>
  <Characters>845</Characters>
  <Application>Microsoft Office Word</Application>
  <DocSecurity>0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vertr34</dc:creator>
  <cp:keywords/>
  <dc:description/>
  <cp:lastModifiedBy>Antonia Heß</cp:lastModifiedBy>
  <cp:revision>16</cp:revision>
  <cp:lastPrinted>2024-09-18T07:10:00Z</cp:lastPrinted>
  <dcterms:created xsi:type="dcterms:W3CDTF">2024-09-17T09:50:00Z</dcterms:created>
  <dcterms:modified xsi:type="dcterms:W3CDTF">2025-03-19T12:39:00Z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unizeTemplateID">
    <vt:i4>967</vt:i4>
  </property>
  <property fmtid="{D5CDD505-2E9C-101B-9397-08002B2CF9AE}" pid="3" name="DocunizeTemplateLanguage">
    <vt:lpwstr>DE</vt:lpwstr>
  </property>
</Properties>
</file>