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0" w:type="dxa"/>
        <w:tblInd w:w="-2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418"/>
        <w:gridCol w:w="291"/>
        <w:gridCol w:w="415"/>
        <w:gridCol w:w="293"/>
        <w:gridCol w:w="557"/>
        <w:gridCol w:w="144"/>
        <w:gridCol w:w="154"/>
        <w:gridCol w:w="271"/>
        <w:gridCol w:w="859"/>
        <w:gridCol w:w="419"/>
        <w:gridCol w:w="207"/>
        <w:gridCol w:w="86"/>
        <w:gridCol w:w="352"/>
        <w:gridCol w:w="342"/>
        <w:gridCol w:w="15"/>
        <w:gridCol w:w="278"/>
        <w:gridCol w:w="48"/>
        <w:gridCol w:w="241"/>
        <w:gridCol w:w="101"/>
        <w:gridCol w:w="177"/>
        <w:gridCol w:w="140"/>
        <w:gridCol w:w="25"/>
        <w:gridCol w:w="341"/>
        <w:gridCol w:w="16"/>
        <w:gridCol w:w="51"/>
        <w:gridCol w:w="135"/>
        <w:gridCol w:w="140"/>
        <w:gridCol w:w="143"/>
        <w:gridCol w:w="199"/>
        <w:gridCol w:w="233"/>
        <w:gridCol w:w="108"/>
        <w:gridCol w:w="173"/>
        <w:gridCol w:w="169"/>
        <w:gridCol w:w="342"/>
        <w:gridCol w:w="59"/>
        <w:gridCol w:w="282"/>
        <w:gridCol w:w="342"/>
        <w:gridCol w:w="84"/>
        <w:gridCol w:w="567"/>
        <w:gridCol w:w="283"/>
      </w:tblGrid>
      <w:tr w:rsidR="00480257" w14:paraId="59A64489" w14:textId="77777777" w:rsidTr="00480257">
        <w:trPr>
          <w:cantSplit/>
          <w:trHeight w:hRule="exact" w:val="463"/>
        </w:trPr>
        <w:tc>
          <w:tcPr>
            <w:tcW w:w="7180" w:type="dxa"/>
            <w:gridSpan w:val="25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4AA01D4" w14:textId="77777777" w:rsidR="00480257" w:rsidRDefault="00480257">
            <w:pPr>
              <w:pStyle w:val="berschrift4"/>
              <w:rPr>
                <w:sz w:val="20"/>
              </w:rPr>
            </w:pPr>
            <w:r>
              <w:rPr>
                <w:sz w:val="36"/>
              </w:rPr>
              <w:t>Auftragsschein</w:t>
            </w:r>
          </w:p>
          <w:p w14:paraId="4914F808" w14:textId="77777777" w:rsidR="00480257" w:rsidRDefault="00480257">
            <w:pPr>
              <w:spacing w:line="360" w:lineRule="auto"/>
              <w:rPr>
                <w:sz w:val="12"/>
              </w:rPr>
            </w:pPr>
          </w:p>
        </w:tc>
        <w:tc>
          <w:tcPr>
            <w:tcW w:w="3310" w:type="dxa"/>
            <w:gridSpan w:val="16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/>
            <w:vAlign w:val="bottom"/>
          </w:tcPr>
          <w:p w14:paraId="6C9CE266" w14:textId="2A8CCCDF" w:rsidR="00480257" w:rsidRDefault="00000000" w:rsidP="00480257">
            <w:pPr>
              <w:pStyle w:val="LHGKopf"/>
              <w:spacing w:before="120"/>
              <w:jc w:val="center"/>
            </w:pPr>
            <w:r>
              <w:rPr>
                <w:noProof/>
              </w:rPr>
              <w:pict w14:anchorId="17984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2050" type="#_x0000_t75" alt="Ein Bild, das Logo enthält.&#10;&#10;Automatisch generierte Beschreibung" style="position:absolute;left:0;text-align:left;margin-left:-1.35pt;margin-top:2.85pt;width:161.35pt;height:64.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8" o:title="Ein Bild, das Logo enthält"/>
                </v:shape>
              </w:pict>
            </w:r>
          </w:p>
        </w:tc>
      </w:tr>
      <w:tr w:rsidR="00480257" w14:paraId="702CDD44" w14:textId="77777777" w:rsidTr="0061456B">
        <w:trPr>
          <w:cantSplit/>
          <w:trHeight w:hRule="exact" w:val="327"/>
        </w:trPr>
        <w:tc>
          <w:tcPr>
            <w:tcW w:w="3533" w:type="dxa"/>
            <w:gridSpan w:val="9"/>
            <w:tcBorders>
              <w:top w:val="single" w:sz="4" w:space="0" w:color="auto"/>
              <w:left w:val="single" w:sz="18" w:space="0" w:color="auto"/>
              <w:bottom w:val="nil"/>
            </w:tcBorders>
            <w:shd w:val="clear" w:color="auto" w:fill="FFFF99"/>
          </w:tcPr>
          <w:p w14:paraId="5AA021BF" w14:textId="77777777" w:rsidR="00480257" w:rsidRDefault="00480257">
            <w:pPr>
              <w:rPr>
                <w:sz w:val="16"/>
              </w:rPr>
            </w:pPr>
            <w:r>
              <w:rPr>
                <w:sz w:val="18"/>
              </w:rPr>
              <w:t>Auftragsart</w:t>
            </w:r>
          </w:p>
          <w:p w14:paraId="4C3B7E64" w14:textId="77777777" w:rsidR="00480257" w:rsidRDefault="00480257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3647" w:type="dxa"/>
            <w:gridSpan w:val="16"/>
            <w:tcBorders>
              <w:top w:val="single" w:sz="4" w:space="0" w:color="auto"/>
              <w:bottom w:val="single" w:sz="6" w:space="0" w:color="auto"/>
            </w:tcBorders>
            <w:shd w:val="clear" w:color="auto" w:fill="CCFFCC"/>
            <w:vAlign w:val="center"/>
          </w:tcPr>
          <w:p w14:paraId="216CB2A6" w14:textId="77777777" w:rsidR="00480257" w:rsidRDefault="00480257">
            <w:pPr>
              <w:pStyle w:val="berschrift3"/>
            </w:pPr>
            <w:r>
              <w:t>Erklärung für den Zoll</w:t>
            </w:r>
          </w:p>
        </w:tc>
        <w:tc>
          <w:tcPr>
            <w:tcW w:w="3310" w:type="dxa"/>
            <w:gridSpan w:val="16"/>
            <w:vMerge/>
            <w:tcBorders>
              <w:right w:val="single" w:sz="18" w:space="0" w:color="auto"/>
            </w:tcBorders>
            <w:shd w:val="clear" w:color="auto" w:fill="FFFFFF"/>
          </w:tcPr>
          <w:p w14:paraId="590000D5" w14:textId="77777777" w:rsidR="00480257" w:rsidRDefault="00480257">
            <w:pPr>
              <w:spacing w:line="280" w:lineRule="exact"/>
              <w:rPr>
                <w:sz w:val="16"/>
              </w:rPr>
            </w:pPr>
          </w:p>
        </w:tc>
      </w:tr>
      <w:tr w:rsidR="00480257" w14:paraId="3D8C18C5" w14:textId="77777777" w:rsidTr="0061456B">
        <w:trPr>
          <w:cantSplit/>
          <w:trHeight w:val="671"/>
        </w:trPr>
        <w:tc>
          <w:tcPr>
            <w:tcW w:w="3533" w:type="dxa"/>
            <w:gridSpan w:val="9"/>
            <w:vMerge w:val="restart"/>
            <w:tcBorders>
              <w:top w:val="nil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04317D82" w14:textId="77777777" w:rsidR="00480257" w:rsidRDefault="00480257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3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Umschlagsleistung"/>
                    <w:listEntry w:val="Zeitlohnarbeit"/>
                    <w:listEntry w:val="Überstunden"/>
                    <w:listEntry w:val="Lagerung"/>
                    <w:listEntry w:val="Schiffsumschlag"/>
                    <w:listEntry w:val="Sonstige Leistungen"/>
                  </w:ddList>
                </w:ffData>
              </w:fldChar>
            </w:r>
            <w:bookmarkStart w:id="0" w:name="Dropdown1"/>
            <w:r>
              <w:rPr>
                <w:b/>
                <w:bCs/>
                <w:sz w:val="36"/>
              </w:rPr>
              <w:instrText xml:space="preserve"> FORMDROPDOWN </w:instrText>
            </w:r>
            <w:r w:rsidR="00000000">
              <w:rPr>
                <w:b/>
                <w:bCs/>
                <w:sz w:val="36"/>
              </w:rPr>
            </w:r>
            <w:r w:rsidR="00000000">
              <w:rPr>
                <w:b/>
                <w:bCs/>
                <w:sz w:val="36"/>
              </w:rPr>
              <w:fldChar w:fldCharType="separate"/>
            </w:r>
            <w:r>
              <w:rPr>
                <w:b/>
                <w:bCs/>
                <w:sz w:val="36"/>
              </w:rPr>
              <w:fldChar w:fldCharType="end"/>
            </w:r>
            <w:bookmarkEnd w:id="0"/>
          </w:p>
        </w:tc>
        <w:tc>
          <w:tcPr>
            <w:tcW w:w="3647" w:type="dxa"/>
            <w:gridSpan w:val="16"/>
            <w:vMerge w:val="restart"/>
            <w:tcBorders>
              <w:top w:val="nil"/>
              <w:bottom w:val="single" w:sz="6" w:space="0" w:color="auto"/>
            </w:tcBorders>
            <w:shd w:val="clear" w:color="auto" w:fill="CCFFCC"/>
          </w:tcPr>
          <w:p w14:paraId="79A884D1" w14:textId="77777777" w:rsidR="00480257" w:rsidRDefault="00480257">
            <w:pPr>
              <w:pStyle w:val="Textkrper"/>
              <w:rPr>
                <w:b/>
                <w:bCs/>
                <w:noProof/>
                <w:sz w:val="14"/>
              </w:rPr>
            </w:pPr>
            <w:r>
              <w:rPr>
                <w:b/>
                <w:bCs/>
                <w:noProof/>
                <w:sz w:val="16"/>
              </w:rPr>
              <w:t>Erklärungsverfahren</w:t>
            </w:r>
          </w:p>
          <w:p w14:paraId="50FC46A7" w14:textId="77777777" w:rsidR="00480257" w:rsidRDefault="00480257">
            <w:pPr>
              <w:pStyle w:val="Textkrper"/>
              <w:rPr>
                <w:noProof/>
                <w:sz w:val="14"/>
              </w:rPr>
            </w:pPr>
          </w:p>
          <w:p w14:paraId="792F50E7" w14:textId="11793D1F" w:rsidR="00480257" w:rsidRDefault="00480257">
            <w:pPr>
              <w:pStyle w:val="Textkrp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Die hierfür erforderlichen ordnungsgemäß ausgefüllten und - soweit vorgeschriebenen – zollamtlich behandelten Papiere liegen uns/mir vor.</w:t>
            </w:r>
          </w:p>
          <w:p w14:paraId="273F9EC3" w14:textId="77777777" w:rsidR="00480257" w:rsidRDefault="00480257">
            <w:pPr>
              <w:rPr>
                <w:noProof/>
                <w:sz w:val="14"/>
              </w:rPr>
            </w:pPr>
          </w:p>
          <w:p w14:paraId="4EBA6798" w14:textId="77777777" w:rsidR="00480257" w:rsidRDefault="00480257">
            <w:pPr>
              <w:rPr>
                <w:noProof/>
                <w:sz w:val="12"/>
              </w:rPr>
            </w:pPr>
            <w:r>
              <w:rPr>
                <w:noProof/>
                <w:sz w:val="14"/>
              </w:rPr>
              <w:t>Die rechtzeitige Vorlage bei der zuständigen Zollabfertigungsstelle ist veranlasst.</w:t>
            </w:r>
          </w:p>
        </w:tc>
        <w:tc>
          <w:tcPr>
            <w:tcW w:w="3310" w:type="dxa"/>
            <w:gridSpan w:val="16"/>
            <w:vMerge/>
            <w:tcBorders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A71746C" w14:textId="77777777" w:rsidR="00480257" w:rsidRDefault="00480257">
            <w:pPr>
              <w:spacing w:line="280" w:lineRule="exact"/>
              <w:rPr>
                <w:sz w:val="16"/>
              </w:rPr>
            </w:pPr>
          </w:p>
        </w:tc>
      </w:tr>
      <w:tr w:rsidR="00347053" w14:paraId="3583C336" w14:textId="77777777" w:rsidTr="000638BF">
        <w:trPr>
          <w:cantSplit/>
          <w:trHeight w:hRule="exact" w:val="973"/>
        </w:trPr>
        <w:tc>
          <w:tcPr>
            <w:tcW w:w="3533" w:type="dxa"/>
            <w:gridSpan w:val="9"/>
            <w:vMerge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</w:tcPr>
          <w:p w14:paraId="429F069F" w14:textId="77777777" w:rsidR="00347053" w:rsidRDefault="00347053">
            <w:pPr>
              <w:pStyle w:val="Fuzeile"/>
              <w:tabs>
                <w:tab w:val="clear" w:pos="4536"/>
                <w:tab w:val="clear" w:pos="9072"/>
              </w:tabs>
            </w:pPr>
          </w:p>
        </w:tc>
        <w:tc>
          <w:tcPr>
            <w:tcW w:w="3647" w:type="dxa"/>
            <w:gridSpan w:val="16"/>
            <w:vMerge/>
            <w:tcBorders>
              <w:top w:val="nil"/>
              <w:bottom w:val="single" w:sz="6" w:space="0" w:color="auto"/>
            </w:tcBorders>
            <w:shd w:val="clear" w:color="auto" w:fill="CCFFCC"/>
          </w:tcPr>
          <w:p w14:paraId="69CDDF6B" w14:textId="77777777" w:rsidR="00347053" w:rsidRDefault="00347053">
            <w:pPr>
              <w:spacing w:line="360" w:lineRule="auto"/>
              <w:rPr>
                <w:b/>
                <w:sz w:val="10"/>
              </w:rPr>
            </w:pPr>
          </w:p>
        </w:tc>
        <w:tc>
          <w:tcPr>
            <w:tcW w:w="3310" w:type="dxa"/>
            <w:gridSpan w:val="16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A010E06" w14:textId="77777777" w:rsidR="00347053" w:rsidRDefault="00E106CA">
            <w:pPr>
              <w:spacing w:line="280" w:lineRule="exact"/>
              <w:rPr>
                <w:sz w:val="12"/>
              </w:rPr>
            </w:pPr>
            <w:r>
              <w:rPr>
                <w:sz w:val="12"/>
              </w:rPr>
              <w:t>Zollstempel / Zoll-Vermerk</w:t>
            </w:r>
          </w:p>
        </w:tc>
      </w:tr>
      <w:tr w:rsidR="00347053" w14:paraId="79B72A1D" w14:textId="77777777" w:rsidTr="000638BF">
        <w:trPr>
          <w:cantSplit/>
          <w:trHeight w:hRule="exact" w:val="281"/>
        </w:trPr>
        <w:tc>
          <w:tcPr>
            <w:tcW w:w="3533" w:type="dxa"/>
            <w:gridSpan w:val="9"/>
            <w:vMerge w:val="restart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</w:tcPr>
          <w:p w14:paraId="1AE4CFF4" w14:textId="77777777" w:rsidR="00347053" w:rsidRDefault="00BE525A">
            <w: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" w:name="Text157"/>
            <w:r w:rsidR="00E106CA">
              <w:instrText xml:space="preserve"> FORMTEXT </w:instrText>
            </w:r>
            <w:r>
              <w:fldChar w:fldCharType="separate"/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278" w:type="dxa"/>
            <w:gridSpan w:val="2"/>
            <w:tcBorders>
              <w:top w:val="single" w:sz="6" w:space="0" w:color="auto"/>
              <w:bottom w:val="nil"/>
            </w:tcBorders>
            <w:shd w:val="clear" w:color="auto" w:fill="FFFF99"/>
            <w:vAlign w:val="center"/>
          </w:tcPr>
          <w:p w14:paraId="570A753E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Herkunftsland</w:t>
            </w:r>
          </w:p>
        </w:tc>
        <w:tc>
          <w:tcPr>
            <w:tcW w:w="2369" w:type="dxa"/>
            <w:gridSpan w:val="14"/>
            <w:tcBorders>
              <w:top w:val="single" w:sz="6" w:space="0" w:color="auto"/>
              <w:bottom w:val="nil"/>
            </w:tcBorders>
            <w:shd w:val="clear" w:color="auto" w:fill="FFFF99"/>
            <w:vAlign w:val="center"/>
          </w:tcPr>
          <w:p w14:paraId="4740AECE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Bestimmungsland</w:t>
            </w:r>
          </w:p>
        </w:tc>
        <w:tc>
          <w:tcPr>
            <w:tcW w:w="3310" w:type="dxa"/>
            <w:gridSpan w:val="16"/>
            <w:vMerge w:val="restart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77EE22A" w14:textId="77777777" w:rsidR="00347053" w:rsidRDefault="00BE525A">
            <w:pPr>
              <w:spacing w:line="280" w:lineRule="exac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2" w:name="Text144"/>
            <w:r w:rsidR="00E106CA"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 w:rsidR="00E106CA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2"/>
          </w:p>
        </w:tc>
      </w:tr>
      <w:tr w:rsidR="00347053" w14:paraId="3487A60D" w14:textId="77777777" w:rsidTr="000638BF">
        <w:trPr>
          <w:cantSplit/>
          <w:trHeight w:hRule="exact" w:val="281"/>
        </w:trPr>
        <w:tc>
          <w:tcPr>
            <w:tcW w:w="3533" w:type="dxa"/>
            <w:gridSpan w:val="9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FFFF99"/>
          </w:tcPr>
          <w:p w14:paraId="02D797F8" w14:textId="77777777" w:rsidR="00347053" w:rsidRDefault="00347053"/>
        </w:tc>
        <w:tc>
          <w:tcPr>
            <w:tcW w:w="1278" w:type="dxa"/>
            <w:gridSpan w:val="2"/>
            <w:tcBorders>
              <w:top w:val="nil"/>
              <w:bottom w:val="single" w:sz="6" w:space="0" w:color="auto"/>
            </w:tcBorders>
            <w:shd w:val="clear" w:color="auto" w:fill="FFFF99"/>
            <w:vAlign w:val="center"/>
          </w:tcPr>
          <w:p w14:paraId="23EDBB45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3" w:name="Text14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2369" w:type="dxa"/>
            <w:gridSpan w:val="14"/>
            <w:tcBorders>
              <w:top w:val="nil"/>
              <w:bottom w:val="single" w:sz="6" w:space="0" w:color="auto"/>
            </w:tcBorders>
            <w:shd w:val="clear" w:color="auto" w:fill="FFFF99"/>
            <w:vAlign w:val="center"/>
          </w:tcPr>
          <w:p w14:paraId="7236060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4" w:name="Text14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10" w:type="dxa"/>
            <w:gridSpan w:val="16"/>
            <w:vMerge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14:paraId="1D933C93" w14:textId="77777777" w:rsidR="00347053" w:rsidRDefault="00347053">
            <w:pPr>
              <w:spacing w:line="280" w:lineRule="exact"/>
              <w:rPr>
                <w:sz w:val="16"/>
              </w:rPr>
            </w:pPr>
          </w:p>
        </w:tc>
      </w:tr>
      <w:tr w:rsidR="00347053" w14:paraId="51A7FA58" w14:textId="77777777" w:rsidTr="000638BF">
        <w:trPr>
          <w:cantSplit/>
          <w:trHeight w:hRule="exact" w:val="255"/>
        </w:trPr>
        <w:tc>
          <w:tcPr>
            <w:tcW w:w="4811" w:type="dxa"/>
            <w:gridSpan w:val="11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52FA019C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Aussteller / Datum / Unterschrift</w:t>
            </w:r>
          </w:p>
        </w:tc>
        <w:tc>
          <w:tcPr>
            <w:tcW w:w="5679" w:type="dxa"/>
            <w:gridSpan w:val="30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5C1CA30C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 xml:space="preserve">Rechnungsempfänger (Vereinbarung, Angebotsnummer) </w:t>
            </w:r>
          </w:p>
        </w:tc>
      </w:tr>
      <w:tr w:rsidR="00347053" w14:paraId="4040966B" w14:textId="77777777" w:rsidTr="000638BF">
        <w:trPr>
          <w:cantSplit/>
          <w:trHeight w:hRule="exact" w:val="1013"/>
        </w:trPr>
        <w:tc>
          <w:tcPr>
            <w:tcW w:w="4811" w:type="dxa"/>
            <w:gridSpan w:val="11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343BECE4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5" w:name="Text14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  <w:p w14:paraId="79FBC86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"/>
          </w:p>
          <w:p w14:paraId="4B43447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7"/>
          </w:p>
          <w:p w14:paraId="6EA6ACF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5679" w:type="dxa"/>
            <w:gridSpan w:val="30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0B45BBB3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8" w:name="Text14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  <w:p w14:paraId="0D3E7834" w14:textId="146A1592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 w:rsidR="000B38E3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  <w:p w14:paraId="309622E1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  <w:p w14:paraId="0AC4F03A" w14:textId="77777777" w:rsidR="00347053" w:rsidRDefault="00BE525A">
            <w:pPr>
              <w:rPr>
                <w:rFonts w:ascii="Courier New" w:hAnsi="Courier New"/>
                <w:b/>
                <w:bCs/>
                <w:sz w:val="22"/>
              </w:rPr>
            </w:pPr>
            <w:r>
              <w:rPr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2C960DC8" w14:textId="77777777" w:rsidTr="000638BF">
        <w:trPr>
          <w:cantSplit/>
          <w:trHeight w:hRule="exact" w:val="255"/>
        </w:trPr>
        <w:tc>
          <w:tcPr>
            <w:tcW w:w="2964" w:type="dxa"/>
            <w:gridSpan w:val="6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08D76D4D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Fahrzeug oder Schiff</w:t>
            </w:r>
          </w:p>
        </w:tc>
        <w:tc>
          <w:tcPr>
            <w:tcW w:w="18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4B88E210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Eingangsdatum</w:t>
            </w:r>
          </w:p>
        </w:tc>
        <w:tc>
          <w:tcPr>
            <w:tcW w:w="1847" w:type="dxa"/>
            <w:gridSpan w:val="10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5D555767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Ausgangsdatum</w:t>
            </w:r>
          </w:p>
        </w:tc>
        <w:tc>
          <w:tcPr>
            <w:tcW w:w="1704" w:type="dxa"/>
            <w:gridSpan w:val="1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2E06F139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Terminal</w:t>
            </w:r>
          </w:p>
        </w:tc>
        <w:tc>
          <w:tcPr>
            <w:tcW w:w="2128" w:type="dxa"/>
            <w:gridSpan w:val="8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5B60D346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Bereich/Halle</w:t>
            </w:r>
          </w:p>
        </w:tc>
      </w:tr>
      <w:tr w:rsidR="00347053" w14:paraId="00B14CF6" w14:textId="77777777" w:rsidTr="000638BF">
        <w:trPr>
          <w:cantSplit/>
          <w:trHeight w:hRule="exact" w:val="308"/>
        </w:trPr>
        <w:tc>
          <w:tcPr>
            <w:tcW w:w="296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139B73F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1" w:name="Text14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  <w:tc>
          <w:tcPr>
            <w:tcW w:w="18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FFFF99"/>
            <w:vAlign w:val="center"/>
          </w:tcPr>
          <w:p w14:paraId="4DBCC16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7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12" w:name="Text147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1847" w:type="dxa"/>
            <w:gridSpan w:val="10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5D54F4E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48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13" w:name="Text14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3"/>
          </w:p>
        </w:tc>
        <w:tc>
          <w:tcPr>
            <w:tcW w:w="1704" w:type="dxa"/>
            <w:gridSpan w:val="1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1F44CD6A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Skandinavienkai"/>
                    <w:listEntry w:val="Nordlandkai"/>
                    <w:listEntry w:val="Schlutupkai"/>
                    <w:listEntry w:val="Konstinkai"/>
                    <w:listEntry w:val="Seelandkai"/>
                  </w:ddList>
                </w:ffData>
              </w:fldChar>
            </w:r>
            <w:bookmarkStart w:id="14" w:name="Dropdown4"/>
            <w:r w:rsidR="00E106CA">
              <w:rPr>
                <w:b/>
                <w:bCs/>
              </w:rPr>
              <w:instrText xml:space="preserve"> FORMDROPDOWN </w:instrText>
            </w:r>
            <w:r w:rsidR="00000000">
              <w:rPr>
                <w:b/>
                <w:bCs/>
              </w:rPr>
            </w:r>
            <w:r w:rsidR="00000000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4"/>
          </w:p>
        </w:tc>
        <w:tc>
          <w:tcPr>
            <w:tcW w:w="2128" w:type="dxa"/>
            <w:gridSpan w:val="8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D892085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5" w:name="Text15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5"/>
          </w:p>
        </w:tc>
      </w:tr>
      <w:tr w:rsidR="00347053" w14:paraId="6111E2EF" w14:textId="77777777" w:rsidTr="000638BF">
        <w:trPr>
          <w:cantSplit/>
          <w:trHeight w:hRule="exact" w:val="255"/>
        </w:trPr>
        <w:tc>
          <w:tcPr>
            <w:tcW w:w="1699" w:type="dxa"/>
            <w:gridSpan w:val="3"/>
            <w:tcBorders>
              <w:top w:val="single" w:sz="6" w:space="0" w:color="auto"/>
              <w:left w:val="single" w:sz="18" w:space="0" w:color="auto"/>
              <w:bottom w:val="nil"/>
            </w:tcBorders>
            <w:shd w:val="clear" w:color="auto" w:fill="FFFF99"/>
            <w:vAlign w:val="center"/>
          </w:tcPr>
          <w:p w14:paraId="2CE22726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Verschiffungsnummer</w:t>
            </w:r>
          </w:p>
        </w:tc>
        <w:tc>
          <w:tcPr>
            <w:tcW w:w="12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7B04B5F8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BL-Nr.</w:t>
            </w:r>
          </w:p>
        </w:tc>
        <w:tc>
          <w:tcPr>
            <w:tcW w:w="18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99"/>
            <w:vAlign w:val="center"/>
          </w:tcPr>
          <w:p w14:paraId="7EC5D646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Ladehafen</w:t>
            </w:r>
          </w:p>
        </w:tc>
        <w:tc>
          <w:tcPr>
            <w:tcW w:w="1847" w:type="dxa"/>
            <w:gridSpan w:val="10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</w:tcPr>
          <w:p w14:paraId="06BA48AC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Löschhafen</w:t>
            </w:r>
          </w:p>
        </w:tc>
        <w:tc>
          <w:tcPr>
            <w:tcW w:w="1704" w:type="dxa"/>
            <w:gridSpan w:val="1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CCFFFF"/>
            <w:vAlign w:val="center"/>
          </w:tcPr>
          <w:p w14:paraId="3382B119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Positionsnummer</w:t>
            </w:r>
          </w:p>
        </w:tc>
        <w:tc>
          <w:tcPr>
            <w:tcW w:w="2128" w:type="dxa"/>
            <w:gridSpan w:val="8"/>
            <w:tcBorders>
              <w:top w:val="single" w:sz="6" w:space="0" w:color="auto"/>
              <w:bottom w:val="nil"/>
              <w:right w:val="single" w:sz="18" w:space="0" w:color="auto"/>
            </w:tcBorders>
            <w:shd w:val="clear" w:color="auto" w:fill="CCFFFF"/>
            <w:vAlign w:val="center"/>
          </w:tcPr>
          <w:p w14:paraId="37D0D1EB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Kostenstelle</w:t>
            </w:r>
          </w:p>
        </w:tc>
      </w:tr>
      <w:tr w:rsidR="00347053" w14:paraId="6492D1E6" w14:textId="77777777" w:rsidTr="000638BF">
        <w:trPr>
          <w:cantSplit/>
          <w:trHeight w:hRule="exact" w:val="302"/>
        </w:trPr>
        <w:tc>
          <w:tcPr>
            <w:tcW w:w="169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063BDE5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6" w:name="Text15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6"/>
          </w:p>
        </w:tc>
        <w:tc>
          <w:tcPr>
            <w:tcW w:w="1265" w:type="dxa"/>
            <w:gridSpan w:val="3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41CE7312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7" w:name="Text15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7"/>
          </w:p>
        </w:tc>
        <w:tc>
          <w:tcPr>
            <w:tcW w:w="1847" w:type="dxa"/>
            <w:gridSpan w:val="5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282158DA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8" w:name="Text15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8"/>
          </w:p>
        </w:tc>
        <w:tc>
          <w:tcPr>
            <w:tcW w:w="1847" w:type="dxa"/>
            <w:gridSpan w:val="10"/>
            <w:tcBorders>
              <w:top w:val="nil"/>
              <w:bottom w:val="single" w:sz="18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225A587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9" w:name="Text15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19"/>
          </w:p>
        </w:tc>
        <w:tc>
          <w:tcPr>
            <w:tcW w:w="1704" w:type="dxa"/>
            <w:gridSpan w:val="12"/>
            <w:tcBorders>
              <w:top w:val="nil"/>
              <w:bottom w:val="single" w:sz="18" w:space="0" w:color="auto"/>
              <w:right w:val="single" w:sz="6" w:space="0" w:color="auto"/>
            </w:tcBorders>
            <w:shd w:val="clear" w:color="auto" w:fill="CCFFFF"/>
            <w:vAlign w:val="center"/>
          </w:tcPr>
          <w:p w14:paraId="7F00D30D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20" w:name="Text155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20"/>
          </w:p>
        </w:tc>
        <w:tc>
          <w:tcPr>
            <w:tcW w:w="2128" w:type="dxa"/>
            <w:gridSpan w:val="8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DAD834C" w14:textId="77777777" w:rsidR="00347053" w:rsidRDefault="00BE525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21" w:name="Text156"/>
            <w:r w:rsidR="00E106CA">
              <w:rPr>
                <w:b/>
                <w:bCs/>
                <w:lang w:val="en-GB"/>
              </w:rPr>
              <w:instrText xml:space="preserve"> FORMTEXT </w:instrText>
            </w:r>
            <w:r>
              <w:rPr>
                <w:b/>
                <w:bCs/>
                <w:lang w:val="en-GB"/>
              </w:rPr>
            </w:r>
            <w:r>
              <w:rPr>
                <w:b/>
                <w:bCs/>
                <w:lang w:val="en-GB"/>
              </w:rPr>
              <w:fldChar w:fldCharType="separate"/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 w:rsidR="00E106CA">
              <w:rPr>
                <w:b/>
                <w:bCs/>
                <w:noProof/>
                <w:lang w:val="en-GB"/>
              </w:rPr>
              <w:t> </w:t>
            </w:r>
            <w:r>
              <w:rPr>
                <w:b/>
                <w:bCs/>
                <w:lang w:val="en-GB"/>
              </w:rPr>
              <w:fldChar w:fldCharType="end"/>
            </w:r>
            <w:bookmarkEnd w:id="21"/>
          </w:p>
        </w:tc>
      </w:tr>
      <w:tr w:rsidR="00347053" w14:paraId="11AB9308" w14:textId="77777777" w:rsidTr="000638BF">
        <w:trPr>
          <w:cantSplit/>
          <w:trHeight w:hRule="exact" w:val="327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6F8B55D8" w14:textId="77777777" w:rsidR="00347053" w:rsidRDefault="00E106CA">
            <w:pPr>
              <w:pStyle w:val="berschrift2"/>
            </w:pPr>
            <w:r>
              <w:t>Standardleistungen</w:t>
            </w:r>
          </w:p>
        </w:tc>
        <w:tc>
          <w:tcPr>
            <w:tcW w:w="5679" w:type="dxa"/>
            <w:gridSpan w:val="3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F6931E2" w14:textId="77777777" w:rsidR="00347053" w:rsidRDefault="00E10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Nur bei Gefahrgut beachten!</w:t>
            </w:r>
          </w:p>
        </w:tc>
      </w:tr>
      <w:tr w:rsidR="00347053" w14:paraId="2D625600" w14:textId="77777777" w:rsidTr="000638BF">
        <w:trPr>
          <w:cantSplit/>
          <w:trHeight w:val="230"/>
        </w:trPr>
        <w:tc>
          <w:tcPr>
            <w:tcW w:w="2114" w:type="dxa"/>
            <w:gridSpan w:val="4"/>
            <w:tcBorders>
              <w:top w:val="single" w:sz="4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99"/>
            <w:vAlign w:val="center"/>
          </w:tcPr>
          <w:p w14:paraId="7E344AE8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Leistung</w:t>
            </w:r>
          </w:p>
        </w:tc>
        <w:tc>
          <w:tcPr>
            <w:tcW w:w="141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99"/>
            <w:vAlign w:val="center"/>
          </w:tcPr>
          <w:p w14:paraId="372A9E8B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aus/von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FFFF99"/>
            <w:vAlign w:val="center"/>
          </w:tcPr>
          <w:p w14:paraId="79110280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auf/in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shd w:val="clear" w:color="auto" w:fill="FF0000"/>
            <w:vAlign w:val="center"/>
          </w:tcPr>
          <w:p w14:paraId="1C99D7B2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F4906B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555410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AC4916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567CBCE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673FE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360A9EC3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797AA0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5F62398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4584A6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3FEAC45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3B659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211741A9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3EB542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14:paraId="44BC55AE" w14:textId="77777777" w:rsidR="00347053" w:rsidRDefault="00347053">
            <w:pPr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82FD09A" w14:textId="77777777" w:rsidR="00347053" w:rsidRDefault="00347053">
            <w:pPr>
              <w:rPr>
                <w:sz w:val="2"/>
              </w:rPr>
            </w:pPr>
          </w:p>
        </w:tc>
      </w:tr>
      <w:tr w:rsidR="00347053" w14:paraId="1C4DD131" w14:textId="77777777" w:rsidTr="000638BF">
        <w:trPr>
          <w:cantSplit/>
          <w:trHeight w:val="227"/>
        </w:trPr>
        <w:tc>
          <w:tcPr>
            <w:tcW w:w="2114" w:type="dxa"/>
            <w:gridSpan w:val="4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3089FE5D" w14:textId="77777777" w:rsidR="00347053" w:rsidRDefault="00BE525A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nlieferung"/>
                    <w:listEntry w:val="Auslieferung"/>
                    <w:listEntry w:val="Umladung"/>
                    <w:listEntry w:val="Laden"/>
                    <w:listEntry w:val="Löschen"/>
                    <w:listEntry w:val="Bord/Bord-Umschlag"/>
                    <w:listEntry w:val="Anl. Kettenfahrzeug"/>
                    <w:listEntry w:val="Ausl. Kettenfahrzeug"/>
                    <w:listEntry w:val="Sonstige Leistungen (Beschreibung)"/>
                  </w:ddList>
                </w:ffData>
              </w:fldChar>
            </w:r>
            <w:bookmarkStart w:id="22" w:name="Dropdown2"/>
            <w:r w:rsidR="00E106CA">
              <w:rPr>
                <w:b/>
                <w:bCs/>
                <w:sz w:val="18"/>
              </w:rPr>
              <w:instrText xml:space="preserve"> FORMDROPDOWN </w:instrText>
            </w:r>
            <w:r w:rsidR="00000000">
              <w:rPr>
                <w:b/>
                <w:bCs/>
                <w:sz w:val="18"/>
              </w:rPr>
            </w:r>
            <w:r w:rsidR="00000000"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  <w:bookmarkEnd w:id="22"/>
          </w:p>
        </w:tc>
        <w:tc>
          <w:tcPr>
            <w:tcW w:w="1419" w:type="dxa"/>
            <w:gridSpan w:val="5"/>
            <w:vMerge w:val="restart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38F010C0" w14:textId="77777777" w:rsidR="00347053" w:rsidRDefault="00BE525A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LKW"/>
                    <w:listEntry w:val="Waggon"/>
                    <w:listEntry w:val="Trailer"/>
                    <w:listEntry w:val="Rolltrailer"/>
                    <w:listEntry w:val="Cassetten"/>
                    <w:listEntry w:val="Container"/>
                    <w:listEntry w:val="Halle"/>
                    <w:listEntry w:val="Platz"/>
                    <w:listEntry w:val="Wechselbr."/>
                    <w:listEntry w:val="RoRo-Einheit"/>
                    <w:listEntry w:val="Binnenschiff"/>
                    <w:listEntry w:val="RoRo-Schiff"/>
                    <w:listEntry w:val="LoLo-Schiff"/>
                    <w:listEntry w:val="...................."/>
                  </w:ddList>
                </w:ffData>
              </w:fldChar>
            </w:r>
            <w:bookmarkStart w:id="23" w:name="Dropdown3"/>
            <w:r w:rsidR="00E106CA">
              <w:rPr>
                <w:b/>
                <w:bCs/>
                <w:sz w:val="18"/>
              </w:rPr>
              <w:instrText xml:space="preserve"> FORMDROPDOWN </w:instrText>
            </w:r>
            <w:r w:rsidR="00000000">
              <w:rPr>
                <w:b/>
                <w:bCs/>
                <w:sz w:val="18"/>
              </w:rPr>
            </w:r>
            <w:r w:rsidR="00000000"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  <w:bookmarkEnd w:id="23"/>
          </w:p>
        </w:tc>
        <w:tc>
          <w:tcPr>
            <w:tcW w:w="1278" w:type="dxa"/>
            <w:gridSpan w:val="2"/>
            <w:vMerge w:val="restart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6CBF5CDB" w14:textId="77777777" w:rsidR="00347053" w:rsidRDefault="00BE525A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latz"/>
                    <w:listEntry w:val="Halle"/>
                    <w:listEntry w:val="LKW"/>
                    <w:listEntry w:val="Waggon"/>
                    <w:listEntry w:val="Trailer"/>
                    <w:listEntry w:val="Rolltrailer"/>
                    <w:listEntry w:val="Cassetten"/>
                    <w:listEntry w:val="Container"/>
                    <w:listEntry w:val="Wechselbr."/>
                    <w:listEntry w:val="RoRo-Einheit"/>
                    <w:listEntry w:val="Binnenschiff"/>
                    <w:listEntry w:val="RoRo-Schiff"/>
                    <w:listEntry w:val="LoLo-Schiff"/>
                    <w:listEntry w:val="..................."/>
                  </w:ddList>
                </w:ffData>
              </w:fldChar>
            </w:r>
            <w:r w:rsidR="00E106CA">
              <w:rPr>
                <w:b/>
                <w:bCs/>
                <w:sz w:val="18"/>
              </w:rPr>
              <w:instrText xml:space="preserve"> FORMDROPDOWN </w:instrText>
            </w:r>
            <w:r w:rsidR="00000000">
              <w:rPr>
                <w:b/>
                <w:bCs/>
                <w:sz w:val="18"/>
              </w:rPr>
            </w:r>
            <w:r w:rsidR="00000000">
              <w:rPr>
                <w:b/>
                <w:bCs/>
                <w:sz w:val="18"/>
              </w:rPr>
              <w:fldChar w:fldCharType="separate"/>
            </w:r>
            <w:r>
              <w:rPr>
                <w:b/>
                <w:bCs/>
                <w:sz w:val="18"/>
              </w:rPr>
              <w:fldChar w:fldCharType="end"/>
            </w: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vAlign w:val="center"/>
          </w:tcPr>
          <w:p w14:paraId="045A25DD" w14:textId="77777777" w:rsidR="00347053" w:rsidRDefault="00347053"/>
        </w:tc>
        <w:tc>
          <w:tcPr>
            <w:tcW w:w="226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6B3CC5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Klassifizierung nach GGVS</w:t>
            </w:r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A070EDB" w14:textId="77777777" w:rsidR="00347053" w:rsidRDefault="00E106CA">
            <w:pPr>
              <w:rPr>
                <w:sz w:val="16"/>
              </w:rPr>
            </w:pPr>
            <w:r>
              <w:rPr>
                <w:sz w:val="16"/>
              </w:rPr>
              <w:t>Eigenschaften: (Flammpunkt etc.)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  <w:vAlign w:val="center"/>
          </w:tcPr>
          <w:p w14:paraId="5BD1D7BA" w14:textId="77777777" w:rsidR="00347053" w:rsidRDefault="00347053"/>
        </w:tc>
      </w:tr>
      <w:tr w:rsidR="00347053" w14:paraId="07067B90" w14:textId="77777777" w:rsidTr="000638BF">
        <w:trPr>
          <w:cantSplit/>
          <w:trHeight w:val="193"/>
        </w:trPr>
        <w:tc>
          <w:tcPr>
            <w:tcW w:w="2114" w:type="dxa"/>
            <w:gridSpan w:val="4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</w:tcPr>
          <w:p w14:paraId="705EF760" w14:textId="77777777" w:rsidR="00347053" w:rsidRDefault="00347053"/>
        </w:tc>
        <w:tc>
          <w:tcPr>
            <w:tcW w:w="1419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99"/>
          </w:tcPr>
          <w:p w14:paraId="06450F05" w14:textId="77777777" w:rsidR="00347053" w:rsidRDefault="00347053"/>
        </w:tc>
        <w:tc>
          <w:tcPr>
            <w:tcW w:w="127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225DF115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08F68A4C" w14:textId="77777777" w:rsidR="00347053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left w:w="28" w:type="dxa"/>
              <w:right w:w="28" w:type="dxa"/>
            </w:tcMar>
            <w:vAlign w:val="center"/>
          </w:tcPr>
          <w:p w14:paraId="75244D03" w14:textId="77777777" w:rsidR="00347053" w:rsidRDefault="00E106CA" w:rsidP="00053C31">
            <w:pPr>
              <w:rPr>
                <w:sz w:val="12"/>
                <w:lang w:val="it-IT"/>
              </w:rPr>
            </w:pPr>
            <w:r>
              <w:rPr>
                <w:sz w:val="12"/>
              </w:rPr>
              <w:t xml:space="preserve"> </w:t>
            </w:r>
            <w:r>
              <w:rPr>
                <w:sz w:val="12"/>
                <w:lang w:val="it-IT"/>
              </w:rPr>
              <w:t xml:space="preserve">Klasse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4" w:name="Text9"/>
            <w:r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  <w:bookmarkEnd w:id="24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0CAB7044" w14:textId="77777777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UN-Nr.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7FEA411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5" w:name="Text11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5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EE8DEF7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6" w:name="Text13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6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76BE8BCF" w14:textId="77777777" w:rsidR="00347053" w:rsidRDefault="00347053"/>
        </w:tc>
      </w:tr>
      <w:tr w:rsidR="00347053" w14:paraId="70861220" w14:textId="77777777" w:rsidTr="000638BF">
        <w:trPr>
          <w:cantSplit/>
          <w:trHeight w:val="197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1EBF046D" w14:textId="77777777" w:rsidR="00347053" w:rsidRDefault="00E106CA">
            <w:pPr>
              <w:pStyle w:val="berschrift2"/>
              <w:rPr>
                <w:color w:val="C0C0C0"/>
              </w:rPr>
            </w:pPr>
            <w:r>
              <w:t>Sonstige Leistungen (Beschreibung)</w:t>
            </w: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21199D85" w14:textId="77777777" w:rsidR="00347053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left w:w="28" w:type="dxa"/>
              <w:right w:w="28" w:type="dxa"/>
            </w:tcMar>
            <w:vAlign w:val="center"/>
          </w:tcPr>
          <w:p w14:paraId="6EBCBB93" w14:textId="77777777" w:rsidR="00347053" w:rsidRDefault="00E106CA" w:rsidP="00053C31">
            <w:pPr>
              <w:rPr>
                <w:sz w:val="12"/>
                <w:lang w:val="it-IT"/>
              </w:rPr>
            </w:pPr>
            <w:r>
              <w:rPr>
                <w:sz w:val="12"/>
              </w:rPr>
              <w:t xml:space="preserve"> </w:t>
            </w:r>
            <w:r>
              <w:rPr>
                <w:sz w:val="12"/>
                <w:lang w:val="it-IT"/>
              </w:rPr>
              <w:t xml:space="preserve">Klasse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7" w:name="Text10"/>
            <w:r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  <w:bookmarkEnd w:id="27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5974E273" w14:textId="77777777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UN-Nr.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4202CEB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8" w:name="Text12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8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16816BB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9" w:name="Text14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29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613CB203" w14:textId="77777777" w:rsidR="00347053" w:rsidRDefault="00347053"/>
        </w:tc>
      </w:tr>
      <w:tr w:rsidR="00347053" w14:paraId="61165324" w14:textId="77777777" w:rsidTr="000638BF">
        <w:trPr>
          <w:cantSplit/>
          <w:trHeight w:val="250"/>
        </w:trPr>
        <w:tc>
          <w:tcPr>
            <w:tcW w:w="4811" w:type="dxa"/>
            <w:gridSpan w:val="11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62724B30" w14:textId="77777777" w:rsidR="00347053" w:rsidRDefault="00347053">
            <w:pPr>
              <w:rPr>
                <w:b/>
                <w:bCs/>
                <w:sz w:val="10"/>
              </w:rPr>
            </w:pPr>
          </w:p>
          <w:p w14:paraId="55BB4A20" w14:textId="77777777" w:rsidR="00347053" w:rsidRDefault="00E106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Staplerfähig: </w:t>
            </w:r>
            <w:r w:rsidR="00BE525A">
              <w:rPr>
                <w:b/>
                <w:bCs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-"/>
                    <w:listEntry w:val="Ja"/>
                    <w:listEntry w:val="Nein"/>
                  </w:ddList>
                </w:ffData>
              </w:fldChar>
            </w:r>
            <w:bookmarkStart w:id="30" w:name="Dropdown5"/>
            <w:r w:rsidR="00782115">
              <w:rPr>
                <w:b/>
                <w:bCs/>
              </w:rPr>
              <w:instrText xml:space="preserve"> FORMDROPDOWN </w:instrText>
            </w:r>
            <w:r w:rsidR="00000000">
              <w:rPr>
                <w:b/>
                <w:bCs/>
              </w:rPr>
            </w:r>
            <w:r w:rsidR="00000000">
              <w:rPr>
                <w:b/>
                <w:bCs/>
              </w:rPr>
              <w:fldChar w:fldCharType="separate"/>
            </w:r>
            <w:r w:rsidR="00BE525A">
              <w:rPr>
                <w:b/>
                <w:bCs/>
              </w:rPr>
              <w:fldChar w:fldCharType="end"/>
            </w:r>
            <w:bookmarkEnd w:id="30"/>
          </w:p>
          <w:p w14:paraId="0D1797BA" w14:textId="77777777" w:rsidR="00347053" w:rsidRDefault="00347053">
            <w:pPr>
              <w:rPr>
                <w:b/>
                <w:bCs/>
                <w:sz w:val="10"/>
              </w:rPr>
            </w:pPr>
          </w:p>
          <w:p w14:paraId="5D2475D6" w14:textId="77777777" w:rsidR="00347053" w:rsidRDefault="00BE525A">
            <w:r>
              <w:rPr>
                <w:b/>
                <w:bCs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31" w:name="Text12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1"/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5AC98694" w14:textId="77777777" w:rsidR="00347053" w:rsidRPr="00053C31" w:rsidRDefault="00347053"/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03CD4EE" w14:textId="77777777" w:rsidR="00347053" w:rsidRDefault="00053C31" w:rsidP="00053C31">
            <w:pPr>
              <w:rPr>
                <w:sz w:val="12"/>
                <w:lang w:val="it-IT"/>
              </w:rPr>
            </w:pPr>
            <w:r w:rsidRPr="00053C31">
              <w:rPr>
                <w:sz w:val="12"/>
              </w:rPr>
              <w:t>Klasse</w:t>
            </w:r>
            <w:r>
              <w:rPr>
                <w:sz w:val="12"/>
                <w:lang w:val="it-IT"/>
              </w:rPr>
              <w:t xml:space="preserve"> </w:t>
            </w:r>
            <w:r w:rsidR="00BE525A">
              <w:rPr>
                <w:b/>
                <w:bCs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6"/>
                <w:lang w:val="it-IT"/>
              </w:rPr>
              <w:instrText xml:space="preserve"> FORMTEXT </w:instrText>
            </w:r>
            <w:r w:rsidR="00BE525A">
              <w:rPr>
                <w:b/>
                <w:bCs/>
                <w:sz w:val="16"/>
              </w:rPr>
            </w:r>
            <w:r w:rsidR="00BE525A">
              <w:rPr>
                <w:b/>
                <w:bCs/>
                <w:sz w:val="16"/>
              </w:rPr>
              <w:fldChar w:fldCharType="separate"/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noProof/>
                <w:sz w:val="16"/>
              </w:rPr>
              <w:t> </w:t>
            </w:r>
            <w:r w:rsidR="00BE525A"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38C156EC" w14:textId="77777777" w:rsidR="00347053" w:rsidRDefault="00E106CA">
            <w:pPr>
              <w:rPr>
                <w:sz w:val="12"/>
                <w:lang w:val="it-IT"/>
              </w:rPr>
            </w:pPr>
            <w:r>
              <w:rPr>
                <w:sz w:val="12"/>
                <w:lang w:val="it-IT"/>
              </w:rPr>
              <w:t>UN-Nr.</w:t>
            </w:r>
          </w:p>
        </w:tc>
        <w:tc>
          <w:tcPr>
            <w:tcW w:w="7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C3078DF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A99E2C6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2" w:name="Text15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2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1C9D7ECE" w14:textId="77777777" w:rsidR="00347053" w:rsidRDefault="00347053"/>
        </w:tc>
      </w:tr>
      <w:tr w:rsidR="00347053" w14:paraId="43BADD67" w14:textId="77777777" w:rsidTr="000638BF">
        <w:trPr>
          <w:cantSplit/>
          <w:trHeight w:val="119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30806FA9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4A48693B" w14:textId="77777777" w:rsidR="00347053" w:rsidRDefault="00347053"/>
        </w:tc>
        <w:tc>
          <w:tcPr>
            <w:tcW w:w="226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14:paraId="56F9D72C" w14:textId="77777777" w:rsidR="00347053" w:rsidRDefault="00053C31" w:rsidP="00053C31">
            <w:pPr>
              <w:rPr>
                <w:sz w:val="12"/>
              </w:rPr>
            </w:pPr>
            <w:r>
              <w:rPr>
                <w:sz w:val="16"/>
              </w:rPr>
              <w:t>R</w:t>
            </w:r>
            <w:r w:rsidR="00E106CA">
              <w:rPr>
                <w:sz w:val="16"/>
              </w:rPr>
              <w:t>echtsverbindl</w:t>
            </w:r>
            <w:r>
              <w:rPr>
                <w:sz w:val="16"/>
              </w:rPr>
              <w:t>.</w:t>
            </w:r>
            <w:r w:rsidR="00E106CA">
              <w:rPr>
                <w:sz w:val="16"/>
              </w:rPr>
              <w:t xml:space="preserve"> Unterschrift:</w:t>
            </w:r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9C08B8D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3" w:name="Text16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3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7AB66E85" w14:textId="77777777" w:rsidR="00347053" w:rsidRDefault="00347053"/>
        </w:tc>
      </w:tr>
      <w:tr w:rsidR="00347053" w14:paraId="31BDBB0B" w14:textId="77777777" w:rsidTr="000638BF">
        <w:trPr>
          <w:cantSplit/>
          <w:trHeight w:val="125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2CC8045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2A61DEB0" w14:textId="77777777" w:rsidR="00347053" w:rsidRDefault="00347053">
            <w:bookmarkStart w:id="34" w:name="Text137"/>
          </w:p>
        </w:tc>
        <w:tc>
          <w:tcPr>
            <w:tcW w:w="2262" w:type="dxa"/>
            <w:gridSpan w:val="1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7A8D717" w14:textId="77777777" w:rsidR="00347053" w:rsidRDefault="00BE525A">
            <w:pPr>
              <w:pStyle w:val="Fuzeile"/>
              <w:tabs>
                <w:tab w:val="clear" w:pos="4536"/>
                <w:tab w:val="clear" w:pos="9072"/>
              </w:tabs>
            </w:pPr>
            <w: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="00E106CA">
              <w:instrText xml:space="preserve"> FORMTEXT </w:instrText>
            </w:r>
            <w:r>
              <w:fldChar w:fldCharType="separate"/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 w:rsidR="00E106CA"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35035F7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5" w:name="Text17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5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67332FCD" w14:textId="77777777" w:rsidR="00347053" w:rsidRDefault="00347053"/>
        </w:tc>
      </w:tr>
      <w:tr w:rsidR="00347053" w14:paraId="2DBAD9DA" w14:textId="77777777" w:rsidTr="000638BF">
        <w:trPr>
          <w:cantSplit/>
          <w:trHeight w:val="143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56BD5A3B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393B5CFB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56AD0F7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DDF6E04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6" w:name="Text18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6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5F8C8AEF" w14:textId="77777777" w:rsidR="00347053" w:rsidRDefault="00347053"/>
        </w:tc>
      </w:tr>
      <w:tr w:rsidR="00347053" w14:paraId="4583FA20" w14:textId="77777777" w:rsidTr="000638BF">
        <w:trPr>
          <w:cantSplit/>
          <w:trHeight w:val="147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44450AA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FF0000"/>
          </w:tcPr>
          <w:p w14:paraId="7BD78D1B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4D2EAF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704BC61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7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</w:tcPr>
          <w:p w14:paraId="5BBB8FAE" w14:textId="77777777" w:rsidR="00347053" w:rsidRDefault="00347053"/>
        </w:tc>
      </w:tr>
      <w:tr w:rsidR="00347053" w14:paraId="3200FF78" w14:textId="77777777" w:rsidTr="000638BF">
        <w:trPr>
          <w:cantSplit/>
          <w:trHeight w:val="26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731F7763" w14:textId="77777777" w:rsidR="00347053" w:rsidRDefault="00347053"/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14:paraId="19340209" w14:textId="77777777" w:rsidR="00347053" w:rsidRDefault="00347053"/>
        </w:tc>
        <w:tc>
          <w:tcPr>
            <w:tcW w:w="226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7B3ECA7D" w14:textId="77777777" w:rsidR="00347053" w:rsidRDefault="00347053"/>
        </w:tc>
        <w:tc>
          <w:tcPr>
            <w:tcW w:w="2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2EB1898" w14:textId="77777777" w:rsidR="00347053" w:rsidRDefault="00BE525A" w:rsidP="00053C31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8" w:name="Text20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38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FF0000"/>
          </w:tcPr>
          <w:p w14:paraId="001B4A60" w14:textId="77777777" w:rsidR="00347053" w:rsidRDefault="00347053"/>
        </w:tc>
      </w:tr>
      <w:tr w:rsidR="00347053" w14:paraId="1C62E986" w14:textId="77777777" w:rsidTr="000638BF">
        <w:trPr>
          <w:cantSplit/>
          <w:trHeight w:val="142"/>
        </w:trPr>
        <w:tc>
          <w:tcPr>
            <w:tcW w:w="4811" w:type="dxa"/>
            <w:gridSpan w:val="11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</w:tcPr>
          <w:p w14:paraId="6B557A1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293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0000"/>
          </w:tcPr>
          <w:p w14:paraId="49395789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37E00FC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29CA9D3D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5CFEF35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3BCB3E8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F2BAC84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4986497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4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3FBD9B2C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7F6B642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EBAE28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29266F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584AB22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6DA600EE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147E928A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FF0000"/>
          </w:tcPr>
          <w:p w14:paraId="56C87725" w14:textId="77777777" w:rsidR="00347053" w:rsidRDefault="00347053">
            <w:pPr>
              <w:rPr>
                <w:sz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38FBD6D" w14:textId="77777777" w:rsidR="00347053" w:rsidRDefault="00347053">
            <w:pPr>
              <w:rPr>
                <w:sz w:val="10"/>
              </w:rPr>
            </w:pPr>
          </w:p>
        </w:tc>
      </w:tr>
      <w:tr w:rsidR="00347053" w14:paraId="30800CC5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9A574E0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Leistungsdatum</w:t>
            </w:r>
          </w:p>
        </w:tc>
        <w:tc>
          <w:tcPr>
            <w:tcW w:w="1700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B817BE1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Ladungsträger-Nr. </w:t>
            </w:r>
          </w:p>
        </w:tc>
        <w:tc>
          <w:tcPr>
            <w:tcW w:w="170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317A6405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Markierung / Kennung</w:t>
            </w:r>
          </w:p>
        </w:tc>
        <w:tc>
          <w:tcPr>
            <w:tcW w:w="1987" w:type="dxa"/>
            <w:gridSpan w:val="11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F5BE244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Inhalt</w:t>
            </w:r>
          </w:p>
        </w:tc>
        <w:tc>
          <w:tcPr>
            <w:tcW w:w="851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3042B5C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Verp.-Art</w:t>
            </w:r>
          </w:p>
        </w:tc>
        <w:tc>
          <w:tcPr>
            <w:tcW w:w="71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2004E67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Anzahl</w:t>
            </w:r>
          </w:p>
        </w:tc>
        <w:tc>
          <w:tcPr>
            <w:tcW w:w="2128" w:type="dxa"/>
            <w:gridSpan w:val="8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0CC8110" w14:textId="77777777" w:rsidR="00347053" w:rsidRDefault="00E106CA">
            <w:pPr>
              <w:jc w:val="center"/>
              <w:rPr>
                <w:sz w:val="16"/>
              </w:rPr>
            </w:pPr>
            <w:r>
              <w:rPr>
                <w:sz w:val="16"/>
              </w:rPr>
              <w:t>Bruttogewicht (kg)</w:t>
            </w:r>
          </w:p>
        </w:tc>
      </w:tr>
      <w:tr w:rsidR="00347053" w14:paraId="08EA6451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B769FC2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50DBA62C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9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1582D7E1" w14:textId="77777777" w:rsidR="00347053" w:rsidRDefault="00BE525A">
            <w:pPr>
              <w:jc w:val="center"/>
              <w:rPr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7A089CF" w14:textId="77777777" w:rsidR="00347053" w:rsidRDefault="00BE525A">
            <w:pPr>
              <w:rPr>
                <w:b/>
                <w:bCs/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0" w:name="Text37"/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0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D3B772" w14:textId="77777777" w:rsidR="00347053" w:rsidRDefault="00BE525A">
            <w:pPr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1" w:name="Text45"/>
            <w:r w:rsidR="00E106CA">
              <w:rPr>
                <w:b/>
                <w:bCs/>
                <w:lang w:val="it-IT"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1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93163D0" w14:textId="36D3109E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6CEDC68" w14:textId="1AA7567B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6C1BABF7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317256F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A03DB08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2" w:name="Text3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2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10F6953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EC7AB4F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3" w:name="Text3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3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D03DC5A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4" w:name="Text4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4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8293CB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10A1D88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CFA44C4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CA12075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4C6720EA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5" w:name="Text3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5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2B6686F4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753FF3B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6" w:name="Text4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6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C7343F1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7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D022F4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7DD39A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4C1EBAD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82CDF68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C836834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8" w:name="Text3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8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58418169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40E6FF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9" w:name="Text4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9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8EB0465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0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B14551C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611D26A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0DCFB449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E7B040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0056FCAE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1" w:name="Text3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1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24285B3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40ACDE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2" w:name="Text4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2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349EFC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3" w:name="Text50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3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CC3F75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34F3F376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136CFDCF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44413C2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72B6DF00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4" w:name="Text35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4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14:paraId="6C9607FF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2BDAB5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5" w:name="Text43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5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163CDA6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6" w:name="Text51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6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7CD5425A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C5F69DD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7BEF8CCB" w14:textId="77777777" w:rsidTr="000638BF">
        <w:trPr>
          <w:cantSplit/>
          <w:trHeight w:hRule="exact" w:val="454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7519C5B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70E824B3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7" w:name="Text36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7"/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FFFF99"/>
            <w:vAlign w:val="center"/>
          </w:tcPr>
          <w:p w14:paraId="14D4D879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1987" w:type="dxa"/>
            <w:gridSpan w:val="11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814DBC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8" w:name="Text44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8"/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F8FEC7B" w14:textId="77777777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9" w:name="Text52"/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9"/>
          </w:p>
        </w:tc>
        <w:tc>
          <w:tcPr>
            <w:tcW w:w="71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F6FF397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44E0B794" w14:textId="77777777" w:rsidR="00347053" w:rsidRDefault="00BE525A">
            <w:pPr>
              <w:jc w:val="center"/>
            </w:pP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</w:textInput>
                </w:ffData>
              </w:fldChar>
            </w:r>
            <w:r w:rsidR="00E106CA"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 w:rsidR="00E106CA"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2F237D21" w14:textId="77777777" w:rsidTr="000638BF">
        <w:trPr>
          <w:cantSplit/>
          <w:trHeight w:hRule="exact" w:val="340"/>
        </w:trPr>
        <w:tc>
          <w:tcPr>
            <w:tcW w:w="4811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99"/>
            <w:vAlign w:val="center"/>
          </w:tcPr>
          <w:p w14:paraId="2FF93465" w14:textId="77777777" w:rsidR="00347053" w:rsidRDefault="00347053"/>
        </w:tc>
        <w:tc>
          <w:tcPr>
            <w:tcW w:w="1987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99"/>
            <w:vAlign w:val="center"/>
          </w:tcPr>
          <w:p w14:paraId="065BC8DB" w14:textId="77777777" w:rsidR="00347053" w:rsidRDefault="00347053">
            <w:pPr>
              <w:jc w:val="center"/>
            </w:pPr>
          </w:p>
        </w:tc>
        <w:tc>
          <w:tcPr>
            <w:tcW w:w="851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A353BF3" w14:textId="77777777" w:rsidR="00347053" w:rsidRDefault="00E106CA">
            <w:r>
              <w:t>Gesamt</w:t>
            </w:r>
          </w:p>
        </w:tc>
        <w:tc>
          <w:tcPr>
            <w:tcW w:w="713" w:type="dxa"/>
            <w:gridSpan w:val="4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7498A35" w14:textId="2B26CA3C" w:rsidR="00347053" w:rsidRDefault="00BE52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 w:rsidR="00E106CA">
              <w:rPr>
                <w:b/>
                <w:bCs/>
              </w:rPr>
              <w:instrText xml:space="preserve"> =SUM(f26:f33) \# "#.##0" </w:instrText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 xml:space="preserve">   4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2128" w:type="dxa"/>
            <w:gridSpan w:val="8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1B47DE2F" w14:textId="589E4B98" w:rsidR="00347053" w:rsidRDefault="00BE525A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</w:rPr>
              <w:fldChar w:fldCharType="begin"/>
            </w:r>
            <w:r w:rsidR="00E106CA">
              <w:rPr>
                <w:b/>
                <w:bCs/>
              </w:rPr>
              <w:instrText xml:space="preserve"> =SUM(g26:g33) \# "#.##0,00" </w:instrText>
            </w:r>
            <w:r>
              <w:rPr>
                <w:b/>
                <w:bCs/>
              </w:rPr>
              <w:fldChar w:fldCharType="separate"/>
            </w:r>
            <w:r w:rsidR="004118CD">
              <w:rPr>
                <w:b/>
                <w:bCs/>
                <w:noProof/>
              </w:rPr>
              <w:t xml:space="preserve">   4,00</w:t>
            </w:r>
            <w:r>
              <w:rPr>
                <w:b/>
                <w:bCs/>
              </w:rPr>
              <w:fldChar w:fldCharType="end"/>
            </w:r>
          </w:p>
        </w:tc>
      </w:tr>
      <w:tr w:rsidR="00347053" w14:paraId="5519BABE" w14:textId="77777777" w:rsidTr="000638BF">
        <w:trPr>
          <w:cantSplit/>
          <w:trHeight w:val="370"/>
        </w:trPr>
        <w:tc>
          <w:tcPr>
            <w:tcW w:w="5018" w:type="dxa"/>
            <w:gridSpan w:val="1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FFFF"/>
          </w:tcPr>
          <w:p w14:paraId="7F841C79" w14:textId="77777777" w:rsidR="00347053" w:rsidRDefault="00E106C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Bemerkung </w:t>
            </w:r>
          </w:p>
          <w:p w14:paraId="0A4544B9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472" w:type="dxa"/>
            <w:gridSpan w:val="29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E6A1CF0" w14:textId="77777777" w:rsidR="00347053" w:rsidRDefault="00E106C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Datum</w:t>
            </w:r>
          </w:p>
          <w:p w14:paraId="67E4F1B6" w14:textId="77777777" w:rsidR="00347053" w:rsidRDefault="00BE525A">
            <w:pPr>
              <w:rPr>
                <w:b/>
                <w:bCs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0" w:name="Text140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0"/>
          </w:p>
        </w:tc>
      </w:tr>
      <w:tr w:rsidR="00347053" w14:paraId="439BE19D" w14:textId="77777777" w:rsidTr="000638BF">
        <w:trPr>
          <w:cantSplit/>
          <w:trHeight w:val="373"/>
        </w:trPr>
        <w:tc>
          <w:tcPr>
            <w:tcW w:w="5018" w:type="dxa"/>
            <w:gridSpan w:val="1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71DECE1" w14:textId="77777777" w:rsidR="00347053" w:rsidRDefault="00347053">
            <w:pPr>
              <w:rPr>
                <w:b/>
                <w:bCs/>
                <w:sz w:val="16"/>
              </w:rPr>
            </w:pPr>
          </w:p>
        </w:tc>
        <w:tc>
          <w:tcPr>
            <w:tcW w:w="5472" w:type="dxa"/>
            <w:gridSpan w:val="2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215561F" w14:textId="77777777" w:rsidR="00347053" w:rsidRDefault="00E106C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Unterschrift LHG</w:t>
            </w:r>
          </w:p>
          <w:p w14:paraId="7795A9B1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61" w:name="Text158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1"/>
          </w:p>
        </w:tc>
      </w:tr>
      <w:tr w:rsidR="00347053" w14:paraId="6611F876" w14:textId="77777777" w:rsidTr="000638BF">
        <w:trPr>
          <w:cantSplit/>
          <w:trHeight w:hRule="exact" w:val="337"/>
        </w:trPr>
        <w:tc>
          <w:tcPr>
            <w:tcW w:w="10490" w:type="dxa"/>
            <w:gridSpan w:val="4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14:paraId="4E2B16AE" w14:textId="77777777" w:rsidR="00347053" w:rsidRDefault="00E10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Arbeitszeitablauf</w:t>
            </w:r>
          </w:p>
        </w:tc>
      </w:tr>
      <w:tr w:rsidR="00347053" w14:paraId="0B01EA40" w14:textId="77777777" w:rsidTr="000638BF">
        <w:trPr>
          <w:cantSplit/>
          <w:trHeight w:val="135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A75AC3E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Leistungsdatum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F5DBD82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Uhrzeit von bis</w:t>
            </w:r>
          </w:p>
        </w:tc>
        <w:tc>
          <w:tcPr>
            <w:tcW w:w="8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A3C0F25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technische Aufsicht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D1E066F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Schuppen-vorsteher</w:t>
            </w:r>
          </w:p>
        </w:tc>
        <w:tc>
          <w:tcPr>
            <w:tcW w:w="7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3E9C43D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Schreiber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A1A3200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Vormann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9FCFBAC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Kran</w:t>
            </w:r>
          </w:p>
        </w:tc>
        <w:tc>
          <w:tcPr>
            <w:tcW w:w="85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94FCEE1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Tugmaster</w:t>
            </w:r>
          </w:p>
        </w:tc>
        <w:tc>
          <w:tcPr>
            <w:tcW w:w="85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5C03599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KLV-Gerät</w:t>
            </w:r>
          </w:p>
        </w:tc>
        <w:tc>
          <w:tcPr>
            <w:tcW w:w="8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49D520B3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Kaiarbeiter</w:t>
            </w:r>
          </w:p>
        </w:tc>
        <w:tc>
          <w:tcPr>
            <w:tcW w:w="15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0543F02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Stapler</w:t>
            </w:r>
          </w:p>
        </w:tc>
      </w:tr>
      <w:tr w:rsidR="00347053" w14:paraId="57108844" w14:textId="77777777" w:rsidTr="000638BF">
        <w:trPr>
          <w:cantSplit/>
          <w:trHeight w:hRule="exact" w:val="226"/>
        </w:trPr>
        <w:tc>
          <w:tcPr>
            <w:tcW w:w="990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84476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4B4366C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098BEAC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ED7CCD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7DA0D6D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341E6B6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23CC556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06B3967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85F0FF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8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597B328A" w14:textId="77777777" w:rsidR="00347053" w:rsidRDefault="00347053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4EB20B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Anzahl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4114EFF" w14:textId="77777777" w:rsidR="00347053" w:rsidRDefault="00E106CA">
            <w:pPr>
              <w:jc w:val="center"/>
              <w:rPr>
                <w:sz w:val="12"/>
              </w:rPr>
            </w:pPr>
            <w:r>
              <w:rPr>
                <w:sz w:val="12"/>
              </w:rPr>
              <w:t>Tragf.</w:t>
            </w:r>
          </w:p>
        </w:tc>
      </w:tr>
      <w:tr w:rsidR="00347053" w14:paraId="70FCD96A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0488DD1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A756117" w14:textId="77777777" w:rsidR="00347053" w:rsidRDefault="00BE525A">
            <w:pPr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41AAB37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E271A1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D21F97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B6D35B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7B23FEB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C4AC1B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AF62475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E15EF8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40507FD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0106214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F8F8C0E" w14:textId="77777777" w:rsidR="00347053" w:rsidRDefault="00BE525A">
            <w:pPr>
              <w:jc w:val="center"/>
              <w:rPr>
                <w:sz w:val="12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3DE3C798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2D99BD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36FC699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222946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3A31AF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62" w:name="Text79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2"/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34D50F7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827DD2A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C5C480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44487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59C530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92AC315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88AE0A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2D979A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C1DCA3A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13E9137D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6CF8B8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D8E9743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24DDF2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077824F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CEFD0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6CE81D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58C03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D3026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80F1B8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69EFCA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4F75E0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69D8B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AAC6D4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1BB1C633" w14:textId="77777777" w:rsidTr="000638BF">
        <w:trPr>
          <w:cantSplit/>
          <w:trHeight w:hRule="exact" w:val="284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F9D5BF4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2DD8CAA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86A145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89A8154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A6067C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F7AC41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3C09A8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EF57C3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AAB5341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9A58F1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F6F8B8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5494F0E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86A93B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  <w:tr w:rsidR="00347053" w14:paraId="42D9985E" w14:textId="77777777" w:rsidTr="000638BF">
        <w:trPr>
          <w:cantSplit/>
          <w:trHeight w:hRule="exact" w:val="287"/>
        </w:trPr>
        <w:tc>
          <w:tcPr>
            <w:tcW w:w="99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E0D4987" w14:textId="77777777" w:rsidR="00347053" w:rsidRDefault="00BE525A">
            <w:pPr>
              <w:jc w:val="center"/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ECA7FF5" w14:textId="77777777" w:rsidR="00347053" w:rsidRDefault="00BE525A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5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99BB186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63" w:name="Text133"/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  <w:bookmarkEnd w:id="63"/>
          </w:p>
        </w:tc>
        <w:tc>
          <w:tcPr>
            <w:tcW w:w="855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4F61B26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1130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07C66D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12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F82C889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753F59B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B020557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7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7939FC3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564EEC8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5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C293A8F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4B859DD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F5C4BEC" w14:textId="77777777" w:rsidR="00347053" w:rsidRDefault="00BE525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E106CA">
              <w:rPr>
                <w:b/>
                <w:bCs/>
                <w:sz w:val="16"/>
              </w:rPr>
              <w:instrText xml:space="preserve"> FORMTEXT </w:instrText>
            </w:r>
            <w:r>
              <w:rPr>
                <w:b/>
                <w:bCs/>
                <w:sz w:val="16"/>
              </w:rPr>
            </w:r>
            <w:r>
              <w:rPr>
                <w:b/>
                <w:bCs/>
                <w:sz w:val="16"/>
              </w:rPr>
              <w:fldChar w:fldCharType="separate"/>
            </w:r>
            <w:r w:rsidR="00E106CA">
              <w:rPr>
                <w:b/>
                <w:bCs/>
                <w:noProof/>
                <w:sz w:val="16"/>
              </w:rPr>
              <w:t> </w:t>
            </w:r>
            <w:r w:rsidR="00E106CA">
              <w:rPr>
                <w:b/>
                <w:bCs/>
                <w:noProof/>
                <w:sz w:val="16"/>
              </w:rPr>
              <w:t> </w:t>
            </w:r>
            <w:r>
              <w:rPr>
                <w:b/>
                <w:bCs/>
                <w:sz w:val="16"/>
              </w:rPr>
              <w:fldChar w:fldCharType="end"/>
            </w:r>
          </w:p>
        </w:tc>
      </w:tr>
    </w:tbl>
    <w:p w14:paraId="30B71CE6" w14:textId="77777777" w:rsidR="00347053" w:rsidRDefault="00E106CA">
      <w:pPr>
        <w:rPr>
          <w:sz w:val="10"/>
        </w:rPr>
      </w:pPr>
      <w:r>
        <w:rPr>
          <w:sz w:val="10"/>
        </w:rPr>
        <w:t>Wir arbeiten aufgrund unserer allgemeinen Geschäftsbedingungen in Anlehnung an den Kaitarif in der jeweils gültigen Fassung.</w:t>
      </w:r>
    </w:p>
    <w:p w14:paraId="7BDC79B8" w14:textId="77777777" w:rsidR="00E106CA" w:rsidRDefault="00E106CA">
      <w:pPr>
        <w:rPr>
          <w:sz w:val="16"/>
        </w:rPr>
      </w:pPr>
      <w:r>
        <w:rPr>
          <w:sz w:val="10"/>
        </w:rPr>
        <w:t>Blau: vom LHG-Personal auszufüllen</w:t>
      </w:r>
      <w:r>
        <w:rPr>
          <w:sz w:val="10"/>
        </w:rPr>
        <w:tab/>
        <w:t>Gelb: vom Kunden auszufüllen</w:t>
      </w:r>
    </w:p>
    <w:sectPr w:rsidR="00E106CA" w:rsidSect="00C703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1" w:right="851" w:bottom="261" w:left="1134" w:header="227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96690" w14:textId="77777777" w:rsidR="005B58CE" w:rsidRDefault="005B58CE" w:rsidP="005F1176">
      <w:r>
        <w:separator/>
      </w:r>
    </w:p>
  </w:endnote>
  <w:endnote w:type="continuationSeparator" w:id="0">
    <w:p w14:paraId="652427ED" w14:textId="77777777" w:rsidR="005B58CE" w:rsidRDefault="005B58CE" w:rsidP="005F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BC41" w14:textId="77777777" w:rsidR="00567D2B" w:rsidRDefault="00567D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1115A" w14:textId="77777777" w:rsidR="00D960E4" w:rsidRDefault="00567D2B">
    <w:pPr>
      <w:pStyle w:val="Fuzeile"/>
    </w:pPr>
    <w:r>
      <w:rPr>
        <w:rFonts w:cs="Arial"/>
        <w:sz w:val="12"/>
        <w:szCs w:val="12"/>
      </w:rPr>
      <w:t>ITuO-VL-006-V001</w:t>
    </w:r>
    <w:r w:rsidRPr="008F6763"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>Fr</w:t>
    </w:r>
    <w:r w:rsidRPr="008F6763">
      <w:rPr>
        <w:rFonts w:cs="Arial"/>
        <w:sz w:val="12"/>
        <w:szCs w:val="12"/>
      </w:rPr>
      <w:t xml:space="preserve">eigabe </w:t>
    </w:r>
    <w:r>
      <w:rPr>
        <w:rFonts w:cs="Arial"/>
        <w:sz w:val="12"/>
        <w:szCs w:val="12"/>
      </w:rPr>
      <w:t>02-</w:t>
    </w:r>
    <w:r w:rsidRPr="008F6763">
      <w:rPr>
        <w:rFonts w:cs="Arial"/>
        <w:sz w:val="12"/>
        <w:szCs w:val="12"/>
      </w:rPr>
      <w:t>2013</w:t>
    </w:r>
    <w:r w:rsidRPr="00DB15EF">
      <w:rPr>
        <w:rFonts w:cs="Arial"/>
        <w:iCs/>
        <w:sz w:val="12"/>
      </w:rPr>
      <w:t xml:space="preserve"> </w:t>
    </w:r>
    <w:r>
      <w:rPr>
        <w:rFonts w:cs="Arial"/>
        <w:iCs/>
        <w:sz w:val="12"/>
      </w:rPr>
      <w:tab/>
    </w:r>
    <w:r w:rsidRPr="00BC6D13">
      <w:rPr>
        <w:rFonts w:cs="Arial"/>
        <w:iCs/>
        <w:sz w:val="12"/>
      </w:rPr>
      <w:t xml:space="preserve">Seite </w:t>
    </w:r>
    <w:r w:rsidR="00BE525A" w:rsidRPr="00BC6D13">
      <w:rPr>
        <w:rFonts w:cs="Arial"/>
        <w:iCs/>
        <w:sz w:val="12"/>
      </w:rPr>
      <w:fldChar w:fldCharType="begin"/>
    </w:r>
    <w:r w:rsidRPr="00BC6D13">
      <w:rPr>
        <w:rFonts w:cs="Arial"/>
        <w:iCs/>
        <w:sz w:val="12"/>
      </w:rPr>
      <w:instrText xml:space="preserve"> PAGE   \* MERGEFORMAT </w:instrText>
    </w:r>
    <w:r w:rsidR="00BE525A" w:rsidRPr="00BC6D13">
      <w:rPr>
        <w:rFonts w:cs="Arial"/>
        <w:iCs/>
        <w:sz w:val="12"/>
      </w:rPr>
      <w:fldChar w:fldCharType="separate"/>
    </w:r>
    <w:r w:rsidR="00271E09">
      <w:rPr>
        <w:rFonts w:cs="Arial"/>
        <w:iCs/>
        <w:noProof/>
        <w:sz w:val="12"/>
      </w:rPr>
      <w:t>1</w:t>
    </w:r>
    <w:r w:rsidR="00BE525A" w:rsidRPr="00BC6D13">
      <w:rPr>
        <w:rFonts w:cs="Arial"/>
        <w:iCs/>
        <w:sz w:val="12"/>
      </w:rPr>
      <w:fldChar w:fldCharType="end"/>
    </w:r>
    <w:r w:rsidRPr="00BC6D13">
      <w:rPr>
        <w:rFonts w:cs="Arial"/>
        <w:iCs/>
        <w:sz w:val="12"/>
      </w:rPr>
      <w:t xml:space="preserve"> von  </w:t>
    </w:r>
    <w:r w:rsidR="00BE525A" w:rsidRPr="00BC6D13">
      <w:rPr>
        <w:rFonts w:cs="Arial"/>
        <w:iCs/>
        <w:sz w:val="12"/>
      </w:rPr>
      <w:fldChar w:fldCharType="begin"/>
    </w:r>
    <w:r w:rsidRPr="00BC6D13">
      <w:rPr>
        <w:rFonts w:cs="Arial"/>
        <w:iCs/>
        <w:sz w:val="12"/>
      </w:rPr>
      <w:instrText xml:space="preserve"> NUMPAGES  </w:instrText>
    </w:r>
    <w:r w:rsidR="00BE525A" w:rsidRPr="00BC6D13">
      <w:rPr>
        <w:rFonts w:cs="Arial"/>
        <w:iCs/>
        <w:sz w:val="12"/>
      </w:rPr>
      <w:fldChar w:fldCharType="separate"/>
    </w:r>
    <w:r w:rsidR="00271E09">
      <w:rPr>
        <w:rFonts w:cs="Arial"/>
        <w:iCs/>
        <w:noProof/>
        <w:sz w:val="12"/>
      </w:rPr>
      <w:t>1</w:t>
    </w:r>
    <w:r w:rsidR="00BE525A" w:rsidRPr="00BC6D13">
      <w:rPr>
        <w:rFonts w:cs="Arial"/>
        <w:iCs/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CD559" w14:textId="77777777" w:rsidR="00567D2B" w:rsidRDefault="00567D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EFDEF" w14:textId="77777777" w:rsidR="005B58CE" w:rsidRDefault="005B58CE" w:rsidP="005F1176">
      <w:r>
        <w:separator/>
      </w:r>
    </w:p>
  </w:footnote>
  <w:footnote w:type="continuationSeparator" w:id="0">
    <w:p w14:paraId="556CF5BC" w14:textId="77777777" w:rsidR="005B58CE" w:rsidRDefault="005B58CE" w:rsidP="005F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AAC3" w14:textId="77777777" w:rsidR="00567D2B" w:rsidRDefault="00567D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CBCD" w14:textId="77777777" w:rsidR="00567D2B" w:rsidRDefault="00567D2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F070" w14:textId="77777777" w:rsidR="00567D2B" w:rsidRDefault="00567D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51D22"/>
    <w:multiLevelType w:val="multilevel"/>
    <w:tmpl w:val="B4B4F578"/>
    <w:lvl w:ilvl="0">
      <w:start w:val="1"/>
      <w:numFmt w:val="decimal"/>
      <w:pStyle w:val="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794" w:hanging="794"/>
      </w:pPr>
    </w:lvl>
    <w:lvl w:ilvl="4">
      <w:start w:val="1"/>
      <w:numFmt w:val="decimal"/>
      <w:lvlText w:val="%1.%2.%3.%4.%5."/>
      <w:lvlJc w:val="left"/>
      <w:pPr>
        <w:tabs>
          <w:tab w:val="num" w:pos="1021"/>
        </w:tabs>
        <w:ind w:left="1021" w:hanging="1021"/>
      </w:pPr>
    </w:lvl>
    <w:lvl w:ilvl="5">
      <w:start w:val="1"/>
      <w:numFmt w:val="decimal"/>
      <w:lvlText w:val="%1.%2.%3.%4.%5.%6."/>
      <w:lvlJc w:val="left"/>
      <w:pPr>
        <w:tabs>
          <w:tab w:val="num" w:pos="1191"/>
        </w:tabs>
        <w:ind w:left="1191" w:hanging="1191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134" w:hanging="1134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47941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attachedTemplate r:id="rId1"/>
  <w:doNotTrackMoves/>
  <w:documentProtection w:edit="forms" w:enforcement="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04D9"/>
    <w:rsid w:val="00021B76"/>
    <w:rsid w:val="00053C31"/>
    <w:rsid w:val="00053C51"/>
    <w:rsid w:val="00056C8D"/>
    <w:rsid w:val="000638BF"/>
    <w:rsid w:val="000B38E3"/>
    <w:rsid w:val="000E2CFA"/>
    <w:rsid w:val="000E6DA1"/>
    <w:rsid w:val="0010487C"/>
    <w:rsid w:val="00110B29"/>
    <w:rsid w:val="00121C60"/>
    <w:rsid w:val="00133645"/>
    <w:rsid w:val="00134615"/>
    <w:rsid w:val="001D716F"/>
    <w:rsid w:val="0022739F"/>
    <w:rsid w:val="0025472B"/>
    <w:rsid w:val="00271E09"/>
    <w:rsid w:val="00280D05"/>
    <w:rsid w:val="002B6E69"/>
    <w:rsid w:val="002B785B"/>
    <w:rsid w:val="002E179E"/>
    <w:rsid w:val="002E5209"/>
    <w:rsid w:val="0033684D"/>
    <w:rsid w:val="00347053"/>
    <w:rsid w:val="003C2F16"/>
    <w:rsid w:val="003C342D"/>
    <w:rsid w:val="003D253D"/>
    <w:rsid w:val="004073AD"/>
    <w:rsid w:val="004101E8"/>
    <w:rsid w:val="004118CD"/>
    <w:rsid w:val="0047198F"/>
    <w:rsid w:val="00480257"/>
    <w:rsid w:val="004D2B54"/>
    <w:rsid w:val="00507245"/>
    <w:rsid w:val="00565B05"/>
    <w:rsid w:val="00567D2B"/>
    <w:rsid w:val="00593049"/>
    <w:rsid w:val="005B1FB0"/>
    <w:rsid w:val="005B58CE"/>
    <w:rsid w:val="005C0792"/>
    <w:rsid w:val="005F1176"/>
    <w:rsid w:val="00636886"/>
    <w:rsid w:val="00647ED6"/>
    <w:rsid w:val="00650E3D"/>
    <w:rsid w:val="006804D9"/>
    <w:rsid w:val="00693D30"/>
    <w:rsid w:val="006E46A0"/>
    <w:rsid w:val="00704DC7"/>
    <w:rsid w:val="00726D04"/>
    <w:rsid w:val="00782115"/>
    <w:rsid w:val="00783CE2"/>
    <w:rsid w:val="007973B9"/>
    <w:rsid w:val="007A53F2"/>
    <w:rsid w:val="008068CC"/>
    <w:rsid w:val="0082523E"/>
    <w:rsid w:val="00825630"/>
    <w:rsid w:val="00853D73"/>
    <w:rsid w:val="00862BAB"/>
    <w:rsid w:val="008C6908"/>
    <w:rsid w:val="008D037C"/>
    <w:rsid w:val="008D745E"/>
    <w:rsid w:val="008F7C30"/>
    <w:rsid w:val="009A1986"/>
    <w:rsid w:val="009C6822"/>
    <w:rsid w:val="00A3124E"/>
    <w:rsid w:val="00A56478"/>
    <w:rsid w:val="00A63D13"/>
    <w:rsid w:val="00A93554"/>
    <w:rsid w:val="00AF1B47"/>
    <w:rsid w:val="00AF2594"/>
    <w:rsid w:val="00B41D73"/>
    <w:rsid w:val="00B450AB"/>
    <w:rsid w:val="00B45D7E"/>
    <w:rsid w:val="00B53E53"/>
    <w:rsid w:val="00B53E98"/>
    <w:rsid w:val="00B62884"/>
    <w:rsid w:val="00B765A5"/>
    <w:rsid w:val="00B8431A"/>
    <w:rsid w:val="00B96E1A"/>
    <w:rsid w:val="00BE525A"/>
    <w:rsid w:val="00C06443"/>
    <w:rsid w:val="00C2281C"/>
    <w:rsid w:val="00C36773"/>
    <w:rsid w:val="00C63086"/>
    <w:rsid w:val="00C632E6"/>
    <w:rsid w:val="00C7039B"/>
    <w:rsid w:val="00C74B4F"/>
    <w:rsid w:val="00C77ABF"/>
    <w:rsid w:val="00CB3B39"/>
    <w:rsid w:val="00CB5E38"/>
    <w:rsid w:val="00CC6837"/>
    <w:rsid w:val="00CD1499"/>
    <w:rsid w:val="00D3486A"/>
    <w:rsid w:val="00D72F9A"/>
    <w:rsid w:val="00D960E4"/>
    <w:rsid w:val="00D9685C"/>
    <w:rsid w:val="00DA6591"/>
    <w:rsid w:val="00E02323"/>
    <w:rsid w:val="00E106CA"/>
    <w:rsid w:val="00E404D2"/>
    <w:rsid w:val="00E63738"/>
    <w:rsid w:val="00E83ED0"/>
    <w:rsid w:val="00EC2F4E"/>
    <w:rsid w:val="00EF419F"/>
    <w:rsid w:val="00F311EE"/>
    <w:rsid w:val="00F575B2"/>
    <w:rsid w:val="00F6731D"/>
    <w:rsid w:val="00F74BEA"/>
    <w:rsid w:val="00F82659"/>
    <w:rsid w:val="00F9132A"/>
    <w:rsid w:val="00F92BCE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1189572"/>
  <w15:chartTrackingRefBased/>
  <w15:docId w15:val="{A50C5C30-AC1F-9342-8AA2-45DF82A1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7053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47053"/>
    <w:pPr>
      <w:keepNext/>
      <w:spacing w:before="120" w:line="360" w:lineRule="auto"/>
      <w:jc w:val="center"/>
      <w:outlineLvl w:val="0"/>
    </w:pPr>
    <w:rPr>
      <w:b/>
      <w:sz w:val="12"/>
    </w:rPr>
  </w:style>
  <w:style w:type="paragraph" w:styleId="berschrift2">
    <w:name w:val="heading 2"/>
    <w:basedOn w:val="Standard"/>
    <w:next w:val="Standard"/>
    <w:qFormat/>
    <w:rsid w:val="00347053"/>
    <w:pPr>
      <w:keepNext/>
      <w:jc w:val="center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347053"/>
    <w:pPr>
      <w:keepNext/>
      <w:spacing w:line="360" w:lineRule="auto"/>
      <w:outlineLvl w:val="2"/>
    </w:pPr>
    <w:rPr>
      <w:b/>
      <w:bCs/>
      <w:noProof/>
      <w:sz w:val="16"/>
    </w:rPr>
  </w:style>
  <w:style w:type="paragraph" w:styleId="berschrift4">
    <w:name w:val="heading 4"/>
    <w:basedOn w:val="Standard"/>
    <w:next w:val="Standard"/>
    <w:qFormat/>
    <w:rsid w:val="00347053"/>
    <w:pPr>
      <w:keepNext/>
      <w:outlineLvl w:val="3"/>
    </w:pPr>
    <w:rPr>
      <w:b/>
      <w:bCs/>
      <w:sz w:val="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semiHidden/>
    <w:rsid w:val="00347053"/>
    <w:pPr>
      <w:tabs>
        <w:tab w:val="left" w:pos="400"/>
        <w:tab w:val="right" w:leader="dot" w:pos="9394"/>
      </w:tabs>
      <w:spacing w:before="120" w:after="120"/>
    </w:pPr>
    <w:rPr>
      <w:rFonts w:ascii="Times New Roman" w:hAnsi="Times New Roman"/>
      <w:b/>
      <w:bCs/>
      <w:noProof/>
      <w:sz w:val="24"/>
      <w:szCs w:val="24"/>
      <w:lang w:val="en-GB"/>
    </w:rPr>
  </w:style>
  <w:style w:type="paragraph" w:styleId="Verzeichnis2">
    <w:name w:val="toc 2"/>
    <w:basedOn w:val="Standard"/>
    <w:next w:val="Standard"/>
    <w:autoRedefine/>
    <w:semiHidden/>
    <w:rsid w:val="00347053"/>
    <w:pPr>
      <w:tabs>
        <w:tab w:val="left" w:pos="1000"/>
        <w:tab w:val="right" w:leader="dot" w:pos="9394"/>
      </w:tabs>
      <w:ind w:left="200"/>
    </w:pPr>
    <w:rPr>
      <w:rFonts w:ascii="Times New Roman" w:hAnsi="Times New Roman"/>
      <w:noProof/>
      <w:sz w:val="22"/>
      <w:szCs w:val="24"/>
      <w:lang w:val="en-GB"/>
    </w:rPr>
  </w:style>
  <w:style w:type="paragraph" w:styleId="Verzeichnis3">
    <w:name w:val="toc 3"/>
    <w:basedOn w:val="Standard"/>
    <w:next w:val="Standard"/>
    <w:autoRedefine/>
    <w:semiHidden/>
    <w:rsid w:val="00347053"/>
    <w:pPr>
      <w:ind w:left="400"/>
    </w:pPr>
    <w:rPr>
      <w:rFonts w:ascii="Times New Roman" w:hAnsi="Times New Roman"/>
      <w:iCs/>
      <w:sz w:val="22"/>
      <w:szCs w:val="24"/>
    </w:rPr>
  </w:style>
  <w:style w:type="paragraph" w:styleId="Verzeichnis4">
    <w:name w:val="toc 4"/>
    <w:basedOn w:val="Standard"/>
    <w:next w:val="Standard"/>
    <w:autoRedefine/>
    <w:semiHidden/>
    <w:rsid w:val="00347053"/>
    <w:pPr>
      <w:tabs>
        <w:tab w:val="left" w:pos="1560"/>
        <w:tab w:val="right" w:leader="dot" w:pos="7371"/>
      </w:tabs>
      <w:ind w:left="658"/>
    </w:pPr>
    <w:rPr>
      <w:noProof/>
    </w:rPr>
  </w:style>
  <w:style w:type="paragraph" w:styleId="Verzeichnis5">
    <w:name w:val="toc 5"/>
    <w:basedOn w:val="Standard"/>
    <w:next w:val="Standard"/>
    <w:autoRedefine/>
    <w:semiHidden/>
    <w:rsid w:val="00347053"/>
    <w:pPr>
      <w:ind w:left="800"/>
    </w:pPr>
    <w:rPr>
      <w:rFonts w:ascii="Times New Roman" w:hAnsi="Times New Roman"/>
      <w:sz w:val="22"/>
      <w:szCs w:val="21"/>
    </w:rPr>
  </w:style>
  <w:style w:type="paragraph" w:styleId="Kopfzeile">
    <w:name w:val="header"/>
    <w:basedOn w:val="Standard"/>
    <w:link w:val="KopfzeileZchn"/>
    <w:semiHidden/>
    <w:rsid w:val="00347053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Fuzeile">
    <w:name w:val="footer"/>
    <w:basedOn w:val="Standard"/>
    <w:link w:val="FuzeileZchn"/>
    <w:semiHidden/>
    <w:rsid w:val="00347053"/>
    <w:pPr>
      <w:tabs>
        <w:tab w:val="center" w:pos="4536"/>
        <w:tab w:val="right" w:pos="9072"/>
      </w:tabs>
    </w:pPr>
  </w:style>
  <w:style w:type="paragraph" w:customStyle="1" w:styleId="ng1">
    <w:name w:val="ng1"/>
    <w:basedOn w:val="Standard"/>
    <w:rsid w:val="00347053"/>
    <w:pPr>
      <w:numPr>
        <w:numId w:val="1"/>
      </w:numPr>
    </w:pPr>
  </w:style>
  <w:style w:type="paragraph" w:customStyle="1" w:styleId="test">
    <w:name w:val="test"/>
    <w:basedOn w:val="Standard"/>
    <w:rsid w:val="00347053"/>
  </w:style>
  <w:style w:type="paragraph" w:styleId="Textkrper">
    <w:name w:val="Body Text"/>
    <w:basedOn w:val="Standard"/>
    <w:semiHidden/>
    <w:rsid w:val="00347053"/>
    <w:rPr>
      <w:sz w:val="12"/>
    </w:rPr>
  </w:style>
  <w:style w:type="paragraph" w:customStyle="1" w:styleId="LHGKopf">
    <w:name w:val="LHG Kopf"/>
    <w:basedOn w:val="Kopfzeile"/>
    <w:qFormat/>
    <w:rsid w:val="0082523E"/>
    <w:pPr>
      <w:spacing w:line="280" w:lineRule="exact"/>
    </w:pPr>
    <w:rPr>
      <w:sz w:val="16"/>
    </w:rPr>
  </w:style>
  <w:style w:type="character" w:customStyle="1" w:styleId="DocunizePlaceholder">
    <w:name w:val="Docunize Placeholder"/>
    <w:rsid w:val="0082523E"/>
    <w:rPr>
      <w:color w:val="C7158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52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523E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82523E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E525A"/>
  </w:style>
  <w:style w:type="character" w:customStyle="1" w:styleId="FuzeileZchn">
    <w:name w:val="Fußzeile Zchn"/>
    <w:basedOn w:val="Absatz-Standardschriftart"/>
    <w:link w:val="Fuzeile"/>
    <w:uiPriority w:val="99"/>
    <w:semiHidden/>
    <w:rsid w:val="00BE525A"/>
  </w:style>
  <w:style w:type="paragraph" w:styleId="berarbeitung">
    <w:name w:val="Revision"/>
    <w:hidden/>
    <w:uiPriority w:val="99"/>
    <w:semiHidden/>
    <w:rsid w:val="000B38E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Docunize\Auftragschein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3E7B7-AE45-4E79-BA8C-932F9EE2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C:\Temp\Docunize\Auftragschein.dotm</Template>
  <TotalTime>0</TotalTime>
  <Pages>1</Pages>
  <Words>628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Auftragsformular</vt:lpstr>
    </vt:vector>
  </TitlesOfParts>
  <Company>ProSem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Auftragsformular</dc:title>
  <dc:subject/>
  <dc:creator>Boll, Timo</dc:creator>
  <cp:keywords/>
  <dc:description/>
  <cp:lastModifiedBy>Nils Krause</cp:lastModifiedBy>
  <cp:revision>2</cp:revision>
  <cp:lastPrinted>2013-11-06T08:14:00Z</cp:lastPrinted>
  <dcterms:created xsi:type="dcterms:W3CDTF">2023-04-28T08:04:00Z</dcterms:created>
  <dcterms:modified xsi:type="dcterms:W3CDTF">2023-04-28T08:04:00Z</dcterms:modified>
</cp:coreProperties>
</file>